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79981142"/>
    <w:bookmarkStart w:id="1" w:name="_Toc187144803"/>
    <w:bookmarkStart w:id="2" w:name="_Toc187153024"/>
    <w:bookmarkStart w:id="3" w:name="_Toc187153044"/>
    <w:bookmarkStart w:id="4" w:name="_Toc187153071"/>
    <w:bookmarkStart w:id="5" w:name="_Toc187153299"/>
    <w:bookmarkStart w:id="6" w:name="_Toc187153739"/>
    <w:bookmarkStart w:id="7" w:name="_Toc187154880"/>
    <w:bookmarkStart w:id="8" w:name="_Toc187154972"/>
    <w:bookmarkStart w:id="9" w:name="_Toc187223368"/>
    <w:bookmarkStart w:id="10" w:name="_Toc189045640"/>
    <w:bookmarkStart w:id="11" w:name="_Toc189051246"/>
    <w:bookmarkStart w:id="12" w:name="_Toc189145655"/>
    <w:bookmarkStart w:id="13" w:name="_Toc189476364"/>
    <w:bookmarkStart w:id="14" w:name="_Toc189477405"/>
    <w:bookmarkStart w:id="15" w:name="_Toc189478049"/>
    <w:bookmarkStart w:id="16" w:name="_Toc197433285"/>
    <w:p w14:paraId="3E762B38" w14:textId="77777777" w:rsidR="00FD72F2" w:rsidRPr="0073182F" w:rsidRDefault="007432F3" w:rsidP="00400F7A">
      <w:pPr>
        <w:pStyle w:val="Heading1"/>
        <w:jc w:val="both"/>
        <w:rPr>
          <w:rFonts w:cs="Arial"/>
          <w:sz w:val="24"/>
          <w:szCs w:val="24"/>
        </w:rPr>
      </w:pPr>
      <w:r w:rsidRPr="0073182F">
        <w:rPr>
          <w:rFonts w:cs="Arial"/>
          <w:noProof/>
          <w:sz w:val="24"/>
          <w:szCs w:val="24"/>
        </w:rPr>
        <mc:AlternateContent>
          <mc:Choice Requires="wps">
            <w:drawing>
              <wp:anchor distT="0" distB="0" distL="114300" distR="114300" simplePos="0" relativeHeight="251624959" behindDoc="0" locked="1" layoutInCell="1" allowOverlap="1" wp14:anchorId="35C524F3" wp14:editId="0B4629B1">
                <wp:simplePos x="0" y="0"/>
                <wp:positionH relativeFrom="column">
                  <wp:posOffset>-4189095</wp:posOffset>
                </wp:positionH>
                <wp:positionV relativeFrom="paragraph">
                  <wp:posOffset>-760095</wp:posOffset>
                </wp:positionV>
                <wp:extent cx="13093065" cy="6179820"/>
                <wp:effectExtent l="0" t="0" r="635" b="5080"/>
                <wp:wrapNone/>
                <wp:docPr id="1086471049" name="watermark" descr="DBI's watermark is the upper half of our tohu / logo" title="DBI's watermark"/>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3065" cy="6179820"/>
                        </a:xfrm>
                        <a:prstGeom prst="rect">
                          <a:avLst/>
                        </a:prstGeom>
                        <a:blipFill dpi="0" rotWithShape="1">
                          <a:blip r:embed="rId8"/>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7C0CD3" id="watermark" o:spid="_x0000_s1026" alt="Title: DBI's watermark - Description: DBI's watermark is the upper half of our tohu / logo" style="position:absolute;margin-left:-329.85pt;margin-top:-59.85pt;width:1030.95pt;height:486.6pt;z-index:2516249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" stroked="f" strokeweight="1pt">
                <v:fill r:id="rId9" o:title=" logo" recolor="t" rotate="t" type="frame"/>
                <w10:anchorlock/>
              </v:rect>
            </w:pict>
          </mc:Fallback>
        </mc:AlternateContent>
      </w:r>
      <w:r w:rsidR="00CC4AF1" w:rsidRPr="0073182F">
        <w:rPr>
          <w:rFonts w:cs="Arial"/>
          <w:noProof/>
          <w:sz w:val="24"/>
          <w:szCs w:val="24"/>
        </w:rPr>
        <mc:AlternateContent>
          <mc:Choice Requires="wps">
            <w:drawing>
              <wp:anchor distT="0" distB="0" distL="114300" distR="114300" simplePos="0" relativeHeight="251625984" behindDoc="1" locked="0" layoutInCell="1" allowOverlap="1" wp14:anchorId="6CCDD8A9" wp14:editId="50037D8D">
                <wp:simplePos x="0" y="0"/>
                <wp:positionH relativeFrom="column">
                  <wp:posOffset>-932329</wp:posOffset>
                </wp:positionH>
                <wp:positionV relativeFrom="paragraph">
                  <wp:posOffset>-917351</wp:posOffset>
                </wp:positionV>
                <wp:extent cx="7728585" cy="10632141"/>
                <wp:effectExtent l="0" t="0" r="5715" b="0"/>
                <wp:wrapNone/>
                <wp:docPr id="1061602498" name="red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28585" cy="10632141"/>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C1CBEE" id="red box" o:spid="_x0000_s1026" style="position:absolute;margin-left:-73.4pt;margin-top:-72.25pt;width:608.55pt;height:837.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" fillcolor="#ac0025" stroked="f" strokeweight="1pt"/>
            </w:pict>
          </mc:Fallback>
        </mc:AlternateContent>
      </w:r>
      <w:r w:rsidR="00CC4AF1" w:rsidRPr="0073182F">
        <w:rPr>
          <w:rFonts w:cs="Arial"/>
          <w:noProof/>
          <w:sz w:val="24"/>
          <w:szCs w:val="24"/>
        </w:rPr>
        <mc:AlternateContent>
          <mc:Choice Requires="wps">
            <w:drawing>
              <wp:anchor distT="0" distB="0" distL="114300" distR="114300" simplePos="0" relativeHeight="251665920" behindDoc="0" locked="0" layoutInCell="1" allowOverlap="1" wp14:anchorId="352DED21" wp14:editId="58EB746A">
                <wp:simplePos x="0" y="0"/>
                <wp:positionH relativeFrom="column">
                  <wp:posOffset>1533525</wp:posOffset>
                </wp:positionH>
                <wp:positionV relativeFrom="paragraph">
                  <wp:posOffset>-144145</wp:posOffset>
                </wp:positionV>
                <wp:extent cx="2511425" cy="1000125"/>
                <wp:effectExtent l="0" t="0" r="3175" b="3175"/>
                <wp:wrapNone/>
                <wp:docPr id="40719288" name="dbi tohu"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1425" cy="1000125"/>
                        </a:xfrm>
                        <a:prstGeom prst="rect">
                          <a:avLst/>
                        </a:prstGeom>
                        <a:blipFill dpi="0" rotWithShape="1">
                          <a:blip r:embed="rId10"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9BBA0" id="dbi tohu"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120.75pt;margin-top:-11.35pt;width:197.75pt;height:78.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" stroked="f" strokeweight="1pt">
                <v:fill r:id="rId11" o:title=" logo depicts the round shape of a wharerau, a temporary shelter once built at mahika kai sites (food gathering areas)" recolor="t" rotate="t" type="frame"/>
              </v:rect>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bookmarkStart w:id="17" w:name="_Toc179981143"/>
    <w:bookmarkStart w:id="18" w:name="_Toc187144804"/>
    <w:p w14:paraId="5664D7B6" w14:textId="58D48360" w:rsidR="00C44245" w:rsidRPr="0028273F" w:rsidRDefault="00390A96" w:rsidP="00400F7A">
      <w:pPr>
        <w:jc w:val="both"/>
        <w:rPr>
          <w:rFonts w:cs="Arial"/>
        </w:rPr>
      </w:pPr>
      <w:r>
        <w:rPr>
          <w:rFonts w:cs="Arial"/>
          <w:noProof/>
        </w:rPr>
        <mc:AlternateContent>
          <mc:Choice Requires="wps">
            <w:drawing>
              <wp:anchor distT="0" distB="0" distL="114300" distR="114300" simplePos="0" relativeHeight="251697663" behindDoc="0" locked="0" layoutInCell="1" allowOverlap="1" wp14:anchorId="6BC0D882" wp14:editId="03A7504A">
                <wp:simplePos x="0" y="0"/>
                <wp:positionH relativeFrom="column">
                  <wp:posOffset>-935665</wp:posOffset>
                </wp:positionH>
                <wp:positionV relativeFrom="paragraph">
                  <wp:posOffset>983763</wp:posOffset>
                </wp:positionV>
                <wp:extent cx="7612912" cy="3893820"/>
                <wp:effectExtent l="0" t="0" r="7620" b="17780"/>
                <wp:wrapNone/>
                <wp:docPr id="1" name="blue box"/>
                <wp:cNvGraphicFramePr/>
                <a:graphic xmlns:a="http://schemas.openxmlformats.org/drawingml/2006/main">
                  <a:graphicData uri="http://schemas.microsoft.com/office/word/2010/wordprocessingShape">
                    <wps:wsp>
                      <wps:cNvSpPr/>
                      <wps:spPr>
                        <a:xfrm>
                          <a:off x="0" y="0"/>
                          <a:ext cx="7612912" cy="3893820"/>
                        </a:xfrm>
                        <a:prstGeom prst="rect">
                          <a:avLst/>
                        </a:prstGeom>
                        <a:solidFill>
                          <a:srgbClr val="1E2547"/>
                        </a:solidFill>
                        <a:ln>
                          <a:solidFill>
                            <a:srgbClr val="1E2547"/>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CCD52C" id="blue box" o:spid="_x0000_s1026" style="position:absolute;margin-left:-73.65pt;margin-top:77.45pt;width:599.45pt;height:306.6pt;z-index:25169766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" fillcolor="#1e2547" strokecolor="#1e2547" strokeweight="1pt"/>
            </w:pict>
          </mc:Fallback>
        </mc:AlternateContent>
      </w:r>
      <w:r w:rsidR="00F264E4" w:rsidRPr="0073182F">
        <w:rPr>
          <w:rFonts w:cs="Arial"/>
          <w:noProof/>
        </w:rPr>
        <mc:AlternateContent>
          <mc:Choice Requires="wps">
            <w:drawing>
              <wp:anchor distT="0" distB="0" distL="114300" distR="114300" simplePos="0" relativeHeight="251650560" behindDoc="0" locked="0" layoutInCell="1" allowOverlap="1" wp14:anchorId="0D04B646" wp14:editId="5BDDDBA0">
                <wp:simplePos x="0" y="0"/>
                <wp:positionH relativeFrom="margin">
                  <wp:align>center</wp:align>
                </wp:positionH>
                <wp:positionV relativeFrom="paragraph">
                  <wp:posOffset>5284941</wp:posOffset>
                </wp:positionV>
                <wp:extent cx="5703283" cy="3365500"/>
                <wp:effectExtent l="0" t="0" r="0" b="0"/>
                <wp:wrapNone/>
                <wp:docPr id="1914253932" name="titl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3283" cy="3365500"/>
                        </a:xfrm>
                        <a:prstGeom prst="rect">
                          <a:avLst/>
                        </a:prstGeom>
                        <a:noFill/>
                        <a:ln w="12700" cap="flat" cmpd="sng" algn="ctr">
                          <a:noFill/>
                          <a:prstDash val="solid"/>
                          <a:miter lim="800000"/>
                        </a:ln>
                        <a:effectLst/>
                      </wps:spPr>
                      <wps:txbx>
                        <w:txbxContent>
                          <w:p w14:paraId="297DB9AF" w14:textId="14F56185" w:rsidR="006817DB" w:rsidRDefault="006817DB" w:rsidP="004F7227">
                            <w:pPr>
                              <w:pStyle w:val="Title"/>
                            </w:pPr>
                            <w:r>
                              <w:t>Disabled Person</w:t>
                            </w:r>
                            <w:r w:rsidR="002F3A32">
                              <w:t>-</w:t>
                            </w:r>
                            <w:r>
                              <w:t xml:space="preserve">Led Monitoring </w:t>
                            </w:r>
                          </w:p>
                          <w:p w14:paraId="57493C89" w14:textId="77777777" w:rsidR="006817DB" w:rsidRDefault="006817DB" w:rsidP="004F7227">
                            <w:pPr>
                              <w:pStyle w:val="Title"/>
                            </w:pPr>
                            <w:r>
                              <w:t xml:space="preserve">of the UNCRPD </w:t>
                            </w:r>
                          </w:p>
                          <w:p w14:paraId="2FA440AE" w14:textId="77777777" w:rsidR="006817DB" w:rsidRDefault="006817DB" w:rsidP="004F7227">
                            <w:pPr>
                              <w:pStyle w:val="Title"/>
                            </w:pPr>
                            <w:r>
                              <w:t xml:space="preserve">My Experiences, My Rights: </w:t>
                            </w:r>
                          </w:p>
                          <w:p w14:paraId="4B521A64" w14:textId="77777777" w:rsidR="006817DB" w:rsidRDefault="00C04B3E" w:rsidP="004F7227">
                            <w:pPr>
                              <w:pStyle w:val="Title"/>
                            </w:pPr>
                            <w:r>
                              <w:t xml:space="preserve">Disability </w:t>
                            </w:r>
                            <w:r w:rsidR="006817DB">
                              <w:t>Supports and Services</w:t>
                            </w:r>
                          </w:p>
                          <w:p w14:paraId="27CB5D99" w14:textId="77777777" w:rsidR="006817DB" w:rsidRPr="0011779E" w:rsidRDefault="006817DB" w:rsidP="004F7227">
                            <w:pPr>
                              <w:pStyle w:val="Title"/>
                              <w:rPr>
                                <w:sz w:val="24"/>
                                <w:szCs w:val="24"/>
                              </w:rPr>
                            </w:pPr>
                          </w:p>
                          <w:p w14:paraId="3FD2864E" w14:textId="04C937D0" w:rsidR="006817DB" w:rsidRDefault="006817DB" w:rsidP="00F56784">
                            <w:pPr>
                              <w:pStyle w:val="Title"/>
                              <w:rPr>
                                <w:b w:val="0"/>
                              </w:rPr>
                            </w:pPr>
                            <w:r w:rsidRPr="00EE3897">
                              <w:rPr>
                                <w:b w:val="0"/>
                              </w:rPr>
                              <w:t xml:space="preserve">Report </w:t>
                            </w:r>
                            <w:r w:rsidR="00F56784">
                              <w:rPr>
                                <w:b w:val="0"/>
                              </w:rPr>
                              <w:t>2</w:t>
                            </w:r>
                            <w:r w:rsidRPr="00EE3897">
                              <w:rPr>
                                <w:b w:val="0"/>
                              </w:rPr>
                              <w:t xml:space="preserve"> </w:t>
                            </w:r>
                            <w:r w:rsidR="00BA105F">
                              <w:rPr>
                                <w:b w:val="0"/>
                              </w:rPr>
                              <w:t>-</w:t>
                            </w:r>
                            <w:bookmarkStart w:id="19" w:name="_GoBack"/>
                            <w:bookmarkEnd w:id="19"/>
                            <w:r w:rsidRPr="00EE3897">
                              <w:rPr>
                                <w:b w:val="0"/>
                              </w:rPr>
                              <w:t xml:space="preserve"> </w:t>
                            </w:r>
                            <w:r w:rsidR="00F56784">
                              <w:rPr>
                                <w:b w:val="0"/>
                              </w:rPr>
                              <w:t>Consultation and</w:t>
                            </w:r>
                            <w:r w:rsidR="00F264E4">
                              <w:rPr>
                                <w:b w:val="0"/>
                              </w:rPr>
                              <w:t xml:space="preserve"> </w:t>
                            </w:r>
                            <w:r w:rsidR="00F56784">
                              <w:rPr>
                                <w:b w:val="0"/>
                              </w:rPr>
                              <w:t>Engagement</w:t>
                            </w:r>
                          </w:p>
                          <w:p w14:paraId="0A77425E" w14:textId="77777777" w:rsidR="00FD5797" w:rsidRPr="00B27D60" w:rsidRDefault="00FD5797" w:rsidP="00FD5797">
                            <w:pPr>
                              <w:pStyle w:val="Title"/>
                            </w:pPr>
                            <w:r w:rsidRPr="00B27D60">
                              <w:t>Executive Summary</w:t>
                            </w:r>
                          </w:p>
                          <w:p w14:paraId="1C39D66F" w14:textId="77777777" w:rsidR="00FD5797" w:rsidRPr="00FD5797" w:rsidRDefault="00FD5797" w:rsidP="00FD5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4B646" id="title" o:spid="_x0000_s1026" style="position:absolute;left:0;text-align:left;margin-left:0;margin-top:416.15pt;width:449.1pt;height:265pt;z-index:251650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" filled="f" stroked="f" strokeweight="1pt">
                <v:textbox>
                  <w:txbxContent>
                    <w:p w14:paraId="297DB9AF" w14:textId="14F56185" w:rsidR="006817DB" w:rsidRDefault="006817DB" w:rsidP="004F7227">
                      <w:pPr>
                        <w:pStyle w:val="Title"/>
                      </w:pPr>
                      <w:r>
                        <w:t>Disabled Person</w:t>
                      </w:r>
                      <w:r w:rsidR="002F3A32">
                        <w:t>-</w:t>
                      </w:r>
                      <w:r>
                        <w:t xml:space="preserve">Led Monitoring </w:t>
                      </w:r>
                    </w:p>
                    <w:p w14:paraId="57493C89" w14:textId="77777777" w:rsidR="006817DB" w:rsidRDefault="006817DB" w:rsidP="004F7227">
                      <w:pPr>
                        <w:pStyle w:val="Title"/>
                      </w:pPr>
                      <w:r>
                        <w:t xml:space="preserve">of the UNCRPD </w:t>
                      </w:r>
                    </w:p>
                    <w:p w14:paraId="2FA440AE" w14:textId="77777777" w:rsidR="006817DB" w:rsidRDefault="006817DB" w:rsidP="004F7227">
                      <w:pPr>
                        <w:pStyle w:val="Title"/>
                      </w:pPr>
                      <w:r>
                        <w:t xml:space="preserve">My Experiences, My Rights: </w:t>
                      </w:r>
                    </w:p>
                    <w:p w14:paraId="4B521A64" w14:textId="77777777" w:rsidR="006817DB" w:rsidRDefault="00C04B3E" w:rsidP="004F7227">
                      <w:pPr>
                        <w:pStyle w:val="Title"/>
                      </w:pPr>
                      <w:r>
                        <w:t xml:space="preserve">Disability </w:t>
                      </w:r>
                      <w:r w:rsidR="006817DB">
                        <w:t>Supports and Services</w:t>
                      </w:r>
                    </w:p>
                    <w:p w14:paraId="27CB5D99" w14:textId="77777777" w:rsidR="006817DB" w:rsidRPr="0011779E" w:rsidRDefault="006817DB" w:rsidP="004F7227">
                      <w:pPr>
                        <w:pStyle w:val="Title"/>
                        <w:rPr>
                          <w:sz w:val="24"/>
                          <w:szCs w:val="24"/>
                        </w:rPr>
                      </w:pPr>
                    </w:p>
                    <w:p w14:paraId="3FD2864E" w14:textId="04C937D0" w:rsidR="006817DB" w:rsidRDefault="006817DB" w:rsidP="00F56784">
                      <w:pPr>
                        <w:pStyle w:val="Title"/>
                        <w:rPr>
                          <w:b w:val="0"/>
                        </w:rPr>
                      </w:pPr>
                      <w:r w:rsidRPr="00EE3897">
                        <w:rPr>
                          <w:b w:val="0"/>
                        </w:rPr>
                        <w:t xml:space="preserve">Report </w:t>
                      </w:r>
                      <w:r w:rsidR="00F56784">
                        <w:rPr>
                          <w:b w:val="0"/>
                        </w:rPr>
                        <w:t>2</w:t>
                      </w:r>
                      <w:r w:rsidRPr="00EE3897">
                        <w:rPr>
                          <w:b w:val="0"/>
                        </w:rPr>
                        <w:t xml:space="preserve"> </w:t>
                      </w:r>
                      <w:r w:rsidR="00BA105F">
                        <w:rPr>
                          <w:b w:val="0"/>
                        </w:rPr>
                        <w:t>-</w:t>
                      </w:r>
                      <w:bookmarkStart w:id="20" w:name="_GoBack"/>
                      <w:bookmarkEnd w:id="20"/>
                      <w:r w:rsidRPr="00EE3897">
                        <w:rPr>
                          <w:b w:val="0"/>
                        </w:rPr>
                        <w:t xml:space="preserve"> </w:t>
                      </w:r>
                      <w:r w:rsidR="00F56784">
                        <w:rPr>
                          <w:b w:val="0"/>
                        </w:rPr>
                        <w:t>Consultation and</w:t>
                      </w:r>
                      <w:r w:rsidR="00F264E4">
                        <w:rPr>
                          <w:b w:val="0"/>
                        </w:rPr>
                        <w:t xml:space="preserve"> </w:t>
                      </w:r>
                      <w:r w:rsidR="00F56784">
                        <w:rPr>
                          <w:b w:val="0"/>
                        </w:rPr>
                        <w:t>Engagement</w:t>
                      </w:r>
                    </w:p>
                    <w:p w14:paraId="0A77425E" w14:textId="77777777" w:rsidR="00FD5797" w:rsidRPr="00B27D60" w:rsidRDefault="00FD5797" w:rsidP="00FD5797">
                      <w:pPr>
                        <w:pStyle w:val="Title"/>
                      </w:pPr>
                      <w:r w:rsidRPr="00B27D60">
                        <w:t>Executive Summary</w:t>
                      </w:r>
                    </w:p>
                    <w:p w14:paraId="1C39D66F" w14:textId="77777777" w:rsidR="00FD5797" w:rsidRPr="00FD5797" w:rsidRDefault="00FD5797" w:rsidP="00FD5797"/>
                  </w:txbxContent>
                </v:textbox>
                <w10:wrap anchorx="margin"/>
              </v:rect>
            </w:pict>
          </mc:Fallback>
        </mc:AlternateContent>
      </w:r>
      <w:r w:rsidR="007432F3">
        <w:rPr>
          <w:rFonts w:cs="Arial"/>
          <w:noProof/>
        </w:rPr>
        <w:drawing>
          <wp:anchor distT="0" distB="0" distL="114300" distR="114300" simplePos="0" relativeHeight="251698688" behindDoc="0" locked="0" layoutInCell="1" allowOverlap="1" wp14:anchorId="61E3BF68" wp14:editId="7DE78DC8">
            <wp:simplePos x="0" y="0"/>
            <wp:positionH relativeFrom="margin">
              <wp:posOffset>923290</wp:posOffset>
            </wp:positionH>
            <wp:positionV relativeFrom="margin">
              <wp:posOffset>1524000</wp:posOffset>
            </wp:positionV>
            <wp:extent cx="3893820" cy="3893820"/>
            <wp:effectExtent l="0" t="0" r="5080" b="5080"/>
            <wp:wrapSquare wrapText="bothSides"/>
            <wp:docPr id="5" name="art" descr="This artwork by Eve McCoy depicts hands reaching into the middle of the artwork against a patchwork background of green, red, light blue, dark blue, and purple." title="Project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ve-mccoy-reimagining-parenting__FitMaxWzkzMCwzMzZd.jpg"/>
                    <pic:cNvPicPr/>
                  </pic:nvPicPr>
                  <pic:blipFill>
                    <a:blip r:embed="rId12">
                      <a:extLst>
                        <a:ext uri="{28A0092B-C50C-407E-A947-70E740481C1C}">
                          <a14:useLocalDpi xmlns:a14="http://schemas.microsoft.com/office/drawing/2010/main" val="0"/>
                        </a:ext>
                      </a:extLst>
                    </a:blip>
                    <a:stretch>
                      <a:fillRect/>
                    </a:stretch>
                  </pic:blipFill>
                  <pic:spPr>
                    <a:xfrm>
                      <a:off x="0" y="0"/>
                      <a:ext cx="3893820" cy="3893820"/>
                    </a:xfrm>
                    <a:prstGeom prst="rect">
                      <a:avLst/>
                    </a:prstGeom>
                  </pic:spPr>
                </pic:pic>
              </a:graphicData>
            </a:graphic>
            <wp14:sizeRelH relativeFrom="margin">
              <wp14:pctWidth>0</wp14:pctWidth>
            </wp14:sizeRelH>
            <wp14:sizeRelV relativeFrom="margin">
              <wp14:pctHeight>0</wp14:pctHeight>
            </wp14:sizeRelV>
          </wp:anchor>
        </w:drawing>
      </w:r>
      <w:r w:rsidR="00372C8E" w:rsidRPr="0073182F">
        <w:rPr>
          <w:rFonts w:cs="Arial"/>
          <w:noProof/>
        </w:rPr>
        <mc:AlternateContent>
          <mc:Choice Requires="wpg">
            <w:drawing>
              <wp:anchor distT="0" distB="0" distL="114300" distR="114300" simplePos="0" relativeHeight="251640320" behindDoc="0" locked="0" layoutInCell="1" allowOverlap="1" wp14:anchorId="310B69CD" wp14:editId="3E5B6891">
                <wp:simplePos x="0" y="0"/>
                <wp:positionH relativeFrom="column">
                  <wp:posOffset>-964565</wp:posOffset>
                </wp:positionH>
                <wp:positionV relativeFrom="paragraph">
                  <wp:posOffset>8803416</wp:posOffset>
                </wp:positionV>
                <wp:extent cx="7763510" cy="379095"/>
                <wp:effectExtent l="0" t="0" r="0" b="1905"/>
                <wp:wrapNone/>
                <wp:docPr id="7162415" name="colour panel"/>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416057" id="colour panel" o:spid="_x0000_s1026" style="position:absolute;margin-left:-75.95pt;margin-top:693.2pt;width:611.3pt;height:29.85pt;z-index:251640320;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r w:rsidR="00FD72F2" w:rsidRPr="0073182F">
        <w:rPr>
          <w:rFonts w:cs="Arial"/>
        </w:rPr>
        <w:br w:type="page"/>
      </w:r>
      <w:bookmarkStart w:id="21" w:name="_Toc179981144"/>
      <w:bookmarkEnd w:id="17"/>
    </w:p>
    <w:p w14:paraId="75B44F2F" w14:textId="60BC1D0A" w:rsidR="001D703C" w:rsidRDefault="001D703C" w:rsidP="001D703C">
      <w:pPr>
        <w:pStyle w:val="Heading1"/>
        <w:spacing w:before="400" w:after="0"/>
        <w:ind w:left="0"/>
        <w:rPr>
          <w:color w:val="000000"/>
          <w:sz w:val="22"/>
          <w:szCs w:val="22"/>
        </w:rPr>
      </w:pPr>
      <w:bookmarkStart w:id="22" w:name="_heading=h.uhn6jukah7ae" w:colFirst="0" w:colLast="0"/>
      <w:bookmarkEnd w:id="22"/>
      <w:proofErr w:type="spellStart"/>
      <w:r>
        <w:lastRenderedPageBreak/>
        <w:t>Whakarāpopototaka</w:t>
      </w:r>
      <w:proofErr w:type="spellEnd"/>
      <w:r>
        <w:t xml:space="preserve"> </w:t>
      </w:r>
      <w:proofErr w:type="spellStart"/>
      <w:r>
        <w:t>Mātua</w:t>
      </w:r>
      <w:proofErr w:type="spellEnd"/>
      <w:r>
        <w:t xml:space="preserve"> / Executive Summary </w:t>
      </w:r>
    </w:p>
    <w:p w14:paraId="214EB7C3" w14:textId="77777777" w:rsidR="001D703C" w:rsidRDefault="001D703C" w:rsidP="001D703C">
      <w:pPr>
        <w:rPr>
          <w:b/>
          <w:color w:val="000000"/>
        </w:rPr>
      </w:pPr>
    </w:p>
    <w:p w14:paraId="63EC66B7" w14:textId="77777777" w:rsidR="001D703C" w:rsidRDefault="001D703C" w:rsidP="005329B9">
      <w:pPr>
        <w:pStyle w:val="Heading2"/>
      </w:pPr>
      <w:r>
        <w:t>Project Brief</w:t>
      </w:r>
    </w:p>
    <w:p w14:paraId="7F2D6121" w14:textId="3D003C36" w:rsidR="001D703C" w:rsidRDefault="001D703C" w:rsidP="001D703C">
      <w:pPr>
        <w:rPr>
          <w:color w:val="000000"/>
        </w:rPr>
      </w:pPr>
      <w:r>
        <w:rPr>
          <w:color w:val="000000"/>
        </w:rPr>
        <w:t>In 2021, at the request of the Disabled People’s Organisation</w:t>
      </w:r>
      <w:r w:rsidR="00845C6E">
        <w:rPr>
          <w:color w:val="000000"/>
        </w:rPr>
        <w:t>s</w:t>
      </w:r>
      <w:r>
        <w:rPr>
          <w:color w:val="000000"/>
        </w:rPr>
        <w:t xml:space="preserve"> (DPO) Coalition, the  DBI started a third cycle of disabled person-led monitoring to explore whether the New Zealand government is realising disabled people’s rights under the United Nations Convention on the Rights of Persons with Disabilities (UNCRPD). The DPO Coalition chose disability supports and services as the topic to be monitored. When DBI started this monitoring cycle many changes were happening in the disability sector. For example, Whaikaha - Ministry of Disabled People (the Ministry) was established in July 2022. In March 2024, restrictions were placed on some disability support services and funding and, after an independent review in August 2024, the new Ministry experienced further changes. </w:t>
      </w:r>
    </w:p>
    <w:p w14:paraId="0AF4295A" w14:textId="77777777" w:rsidR="001D703C" w:rsidRDefault="001D703C" w:rsidP="001D703C">
      <w:pPr>
        <w:rPr>
          <w:color w:val="000000"/>
        </w:rPr>
      </w:pPr>
    </w:p>
    <w:p w14:paraId="53E306A2" w14:textId="77777777" w:rsidR="001D703C" w:rsidRDefault="001D703C" w:rsidP="001D703C">
      <w:pPr>
        <w:rPr>
          <w:color w:val="000000"/>
        </w:rPr>
      </w:pPr>
      <w:r>
        <w:rPr>
          <w:color w:val="000000"/>
        </w:rPr>
        <w:t xml:space="preserve">The disabled person-led monitoring team collected data through interviews, focus groups and a nationwide questionnaire. The findings presented in this report focus on disabled people, family, whānau, </w:t>
      </w:r>
      <w:proofErr w:type="spellStart"/>
      <w:r>
        <w:rPr>
          <w:color w:val="000000"/>
        </w:rPr>
        <w:t>aiga</w:t>
      </w:r>
      <w:proofErr w:type="spellEnd"/>
      <w:r>
        <w:rPr>
          <w:color w:val="000000"/>
        </w:rPr>
        <w:t xml:space="preserve"> and close supporters’ feelings and views about the Government’s engagement and consultation with the disability community about the Ministry, and the March 2024 changes. The findings also highlight participants’ hopes and dreams for the Government’s consultation and engagement processes with the disability community in the future.</w:t>
      </w:r>
    </w:p>
    <w:p w14:paraId="478263BF" w14:textId="77777777" w:rsidR="001D703C" w:rsidRDefault="001D703C" w:rsidP="001D703C">
      <w:pPr>
        <w:rPr>
          <w:color w:val="000000"/>
        </w:rPr>
      </w:pPr>
      <w:r>
        <w:rPr>
          <w:color w:val="000000"/>
        </w:rPr>
        <w:t xml:space="preserve"> </w:t>
      </w:r>
    </w:p>
    <w:p w14:paraId="703969A1" w14:textId="77777777" w:rsidR="001D703C" w:rsidRDefault="001D703C" w:rsidP="005329B9">
      <w:pPr>
        <w:pStyle w:val="Heading2"/>
      </w:pPr>
      <w:r>
        <w:t>Key Research Findings</w:t>
      </w:r>
    </w:p>
    <w:p w14:paraId="65963E1F" w14:textId="77777777" w:rsidR="001D703C" w:rsidRDefault="001D703C" w:rsidP="005329B9">
      <w:pPr>
        <w:pStyle w:val="Heading3"/>
      </w:pPr>
      <w:r>
        <w:t>Whaikaha - Ministry of Disabled People</w:t>
      </w:r>
    </w:p>
    <w:p w14:paraId="4FDA162F" w14:textId="44067B50" w:rsidR="001D703C" w:rsidRDefault="001D703C" w:rsidP="001D703C">
      <w:pPr>
        <w:rPr>
          <w:color w:val="000000"/>
        </w:rPr>
      </w:pPr>
      <w:r>
        <w:rPr>
          <w:color w:val="000000"/>
        </w:rPr>
        <w:t xml:space="preserve">Under Te Tiriti o Waitangi, the Government has an obligation to consult with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Māori. The Ministry created a partnership between disabled people,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Māori and the Crown called the ‘Tripartite Partnership’. Disability sector leader participants felt there was active involvement and close consultation between </w:t>
      </w:r>
      <w:r>
        <w:rPr>
          <w:color w:val="000000"/>
        </w:rPr>
        <w:lastRenderedPageBreak/>
        <w:t xml:space="preserve">disabled people,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Māori and the Crown through this Partnership when the Ministry began. However, engagement with disabled people was reduced or stopped soon after its establishment, either due to personal reasons or because of changes in the Ministry. These changes impacted Māori and Pacifica leaders from the disability sector, who felt their perspectives were reduced or lost. Some leaders believed the Ministry was not prepared to genuinely partner with the disability community. Participants highlighted that it was common for the Government to decide what the disability community needs and how their needs should be met. When consultation processes took place, participants felt that most decisions had already been made. Disability sector leaders said that system transformation should be designed and led by disabled people, instead of just consulting disabled people about it. They also said consultation that happens after decisions are made is not consultation.</w:t>
      </w:r>
    </w:p>
    <w:p w14:paraId="7C91EAA1" w14:textId="77777777" w:rsidR="001D703C" w:rsidRDefault="001D703C" w:rsidP="001D703C">
      <w:pPr>
        <w:rPr>
          <w:color w:val="000000"/>
        </w:rPr>
      </w:pPr>
    </w:p>
    <w:p w14:paraId="04E30F5D" w14:textId="77777777" w:rsidR="001D703C" w:rsidRDefault="001D703C" w:rsidP="005329B9">
      <w:pPr>
        <w:pStyle w:val="Heading3"/>
      </w:pPr>
      <w:r>
        <w:t>Changes to Purchasing Rules and Equipment and Modification Services</w:t>
      </w:r>
    </w:p>
    <w:p w14:paraId="15D1136B" w14:textId="59BBACA9" w:rsidR="001D703C" w:rsidRDefault="001D703C" w:rsidP="001D703C">
      <w:pPr>
        <w:rPr>
          <w:color w:val="000000"/>
        </w:rPr>
      </w:pPr>
      <w:r>
        <w:rPr>
          <w:color w:val="000000"/>
        </w:rPr>
        <w:t>Participants highlighted a lack of consultation regarding the 18 March 2024 changes to Purchasing Rules and Equipment and Modification Services (EMS). The changes negatively impacted many people in the disability community. Participants felt the changes did not consider the needs of people with intersectional identities such as Māori and Pacific disabled people. The Ministry said some disabled people had been consulted but there was not enough time for consultation with the wider disability community, fund holders, and service providers. There was no accessible information about the changes until late April 2024, which left some participants unsure about what the changes meant for them. Service providers and fund holders also experienced confusion due to the lack of communication. Many participants found out about the changes through social media. On the other hand, some participants said the announcement was the first time they learned about supports they are entitled to. Following the changes in March, an independent review of the Ministry was initiated, which also lacked consultation.</w:t>
      </w:r>
    </w:p>
    <w:p w14:paraId="10E29EEE" w14:textId="77777777" w:rsidR="001D703C" w:rsidRDefault="001D703C" w:rsidP="001D703C">
      <w:pPr>
        <w:rPr>
          <w:color w:val="000000"/>
        </w:rPr>
      </w:pPr>
    </w:p>
    <w:p w14:paraId="60F7C6A2" w14:textId="77777777" w:rsidR="001D703C" w:rsidRDefault="001D703C" w:rsidP="001D703C">
      <w:pPr>
        <w:rPr>
          <w:color w:val="000000"/>
        </w:rPr>
      </w:pPr>
      <w:r>
        <w:rPr>
          <w:color w:val="000000"/>
        </w:rPr>
        <w:lastRenderedPageBreak/>
        <w:t>The sudden changes caused a lot of distress in the disability community. Participants shared feelings of despair, panic, and concern for their future support needs. The lack of consultation and engagement meant that disabled people were less trusting of the Ministry and the Government.</w:t>
      </w:r>
    </w:p>
    <w:p w14:paraId="1C8C1B35" w14:textId="77777777" w:rsidR="001D703C" w:rsidRDefault="001D703C" w:rsidP="001D703C">
      <w:pPr>
        <w:rPr>
          <w:color w:val="000000"/>
        </w:rPr>
      </w:pPr>
    </w:p>
    <w:p w14:paraId="45FC7860" w14:textId="77777777" w:rsidR="001D703C" w:rsidRDefault="001D703C" w:rsidP="005329B9">
      <w:pPr>
        <w:pStyle w:val="Heading3"/>
      </w:pPr>
      <w:r>
        <w:t>Hopes and Recommendations</w:t>
      </w:r>
    </w:p>
    <w:p w14:paraId="01A2D697" w14:textId="77777777" w:rsidR="001D703C" w:rsidRDefault="001D703C" w:rsidP="001D703C">
      <w:pPr>
        <w:rPr>
          <w:color w:val="000000"/>
        </w:rPr>
      </w:pPr>
      <w:r>
        <w:rPr>
          <w:color w:val="000000"/>
        </w:rPr>
        <w:t>Participants provided recommendations for effective engagement and consultation with the disability community, including:</w:t>
      </w:r>
    </w:p>
    <w:p w14:paraId="5F0F1EEB" w14:textId="77777777" w:rsidR="001D703C" w:rsidRDefault="001D703C" w:rsidP="001D703C">
      <w:pPr>
        <w:numPr>
          <w:ilvl w:val="0"/>
          <w:numId w:val="13"/>
        </w:numPr>
        <w:rPr>
          <w:color w:val="000000"/>
        </w:rPr>
      </w:pPr>
      <w:r>
        <w:rPr>
          <w:color w:val="000000"/>
        </w:rPr>
        <w:t xml:space="preserve">Building the capacity of </w:t>
      </w:r>
      <w:proofErr w:type="spellStart"/>
      <w:r>
        <w:rPr>
          <w:color w:val="000000"/>
        </w:rPr>
        <w:t>tākata</w:t>
      </w:r>
      <w:proofErr w:type="spellEnd"/>
      <w:r>
        <w:rPr>
          <w:color w:val="000000"/>
        </w:rPr>
        <w:t xml:space="preserve"> </w:t>
      </w:r>
      <w:proofErr w:type="spellStart"/>
      <w:r>
        <w:rPr>
          <w:color w:val="000000"/>
        </w:rPr>
        <w:t>whaikaha</w:t>
      </w:r>
      <w:proofErr w:type="spellEnd"/>
      <w:r>
        <w:rPr>
          <w:color w:val="000000"/>
        </w:rPr>
        <w:t xml:space="preserve">, whānau </w:t>
      </w:r>
      <w:proofErr w:type="spellStart"/>
      <w:r>
        <w:rPr>
          <w:color w:val="000000"/>
        </w:rPr>
        <w:t>hauā</w:t>
      </w:r>
      <w:proofErr w:type="spellEnd"/>
      <w:r>
        <w:rPr>
          <w:color w:val="000000"/>
        </w:rPr>
        <w:t xml:space="preserve">, </w:t>
      </w:r>
      <w:proofErr w:type="spellStart"/>
      <w:r>
        <w:rPr>
          <w:color w:val="000000"/>
        </w:rPr>
        <w:t>turi</w:t>
      </w:r>
      <w:proofErr w:type="spellEnd"/>
      <w:r>
        <w:rPr>
          <w:color w:val="000000"/>
        </w:rPr>
        <w:t xml:space="preserve"> Māori, and disabled people so they can participate in engagement and consultation fully and effectively.</w:t>
      </w:r>
    </w:p>
    <w:p w14:paraId="622202D3" w14:textId="77777777" w:rsidR="001D703C" w:rsidRDefault="001D703C" w:rsidP="001D703C">
      <w:pPr>
        <w:numPr>
          <w:ilvl w:val="0"/>
          <w:numId w:val="13"/>
        </w:numPr>
        <w:rPr>
          <w:color w:val="000000"/>
        </w:rPr>
      </w:pPr>
      <w:r>
        <w:rPr>
          <w:color w:val="000000"/>
        </w:rPr>
        <w:t>Early and regular engagement and consultation.</w:t>
      </w:r>
    </w:p>
    <w:p w14:paraId="4DD33BB5" w14:textId="77777777" w:rsidR="001D703C" w:rsidRDefault="001D703C" w:rsidP="001D703C">
      <w:pPr>
        <w:numPr>
          <w:ilvl w:val="0"/>
          <w:numId w:val="13"/>
        </w:numPr>
        <w:rPr>
          <w:color w:val="000000"/>
        </w:rPr>
      </w:pPr>
      <w:r>
        <w:rPr>
          <w:color w:val="000000"/>
        </w:rPr>
        <w:t>Ensure engagement and consultation is genuine and not tokenistic.</w:t>
      </w:r>
    </w:p>
    <w:p w14:paraId="3BA66D8A" w14:textId="77777777" w:rsidR="001D703C" w:rsidRDefault="001D703C" w:rsidP="001D703C">
      <w:pPr>
        <w:numPr>
          <w:ilvl w:val="0"/>
          <w:numId w:val="13"/>
        </w:numPr>
        <w:rPr>
          <w:color w:val="000000"/>
        </w:rPr>
      </w:pPr>
      <w:r>
        <w:rPr>
          <w:color w:val="000000"/>
        </w:rPr>
        <w:t>Consult and engage with a wide and diverse range of disabled people and disability organisations.</w:t>
      </w:r>
    </w:p>
    <w:p w14:paraId="7AC5185A" w14:textId="77777777" w:rsidR="001D703C" w:rsidRDefault="001D703C" w:rsidP="001D703C">
      <w:pPr>
        <w:numPr>
          <w:ilvl w:val="0"/>
          <w:numId w:val="13"/>
        </w:numPr>
        <w:rPr>
          <w:color w:val="000000"/>
        </w:rPr>
      </w:pPr>
      <w:r>
        <w:rPr>
          <w:color w:val="000000"/>
        </w:rPr>
        <w:t>Provide government officials with disabled person-led training and education on their obligations under the UNCRPD, including how to effectively engage and consult with the disability community.</w:t>
      </w:r>
    </w:p>
    <w:p w14:paraId="76443100" w14:textId="77777777" w:rsidR="001D703C" w:rsidRDefault="001D703C" w:rsidP="001D703C">
      <w:pPr>
        <w:spacing w:line="276" w:lineRule="auto"/>
        <w:rPr>
          <w:color w:val="000000"/>
          <w:sz w:val="22"/>
          <w:szCs w:val="22"/>
        </w:rPr>
      </w:pPr>
    </w:p>
    <w:p w14:paraId="3118B407" w14:textId="77777777" w:rsidR="001D703C" w:rsidRDefault="001D703C" w:rsidP="001D703C">
      <w:pPr>
        <w:spacing w:line="276" w:lineRule="auto"/>
        <w:rPr>
          <w:color w:val="000000"/>
          <w:sz w:val="22"/>
          <w:szCs w:val="22"/>
        </w:rPr>
      </w:pPr>
    </w:p>
    <w:p w14:paraId="1BBF4118" w14:textId="77777777" w:rsidR="00F56784" w:rsidRPr="00FD5797" w:rsidRDefault="00F56784" w:rsidP="00FD5797">
      <w:pPr>
        <w:pStyle w:val="Heading1"/>
        <w:spacing w:before="400" w:after="0"/>
        <w:ind w:left="0"/>
        <w:rPr>
          <w:color w:val="9C1B2D"/>
        </w:rPr>
        <w:sectPr w:rsidR="00F56784" w:rsidRPr="00FD5797" w:rsidSect="003E2D5A">
          <w:headerReference w:type="even" r:id="rId13"/>
          <w:headerReference w:type="default" r:id="rId14"/>
          <w:footerReference w:type="even" r:id="rId15"/>
          <w:footerReference w:type="default" r:id="rId16"/>
          <w:headerReference w:type="first" r:id="rId17"/>
          <w:footerReference w:type="first" r:id="rId18"/>
          <w:pgSz w:w="11906" w:h="16838"/>
          <w:pgMar w:top="1247" w:right="1440" w:bottom="1440" w:left="1440" w:header="709" w:footer="709" w:gutter="0"/>
          <w:pgNumType w:start="1"/>
          <w:cols w:space="708"/>
          <w:titlePg/>
          <w:docGrid w:linePitch="360"/>
        </w:sectPr>
      </w:pPr>
      <w:bookmarkStart w:id="23" w:name="_heading=h.puy0r27epz4s" w:colFirst="0" w:colLast="0"/>
      <w:bookmarkStart w:id="24" w:name="_heading=h.e0j62s3gwoz6" w:colFirst="0" w:colLast="0"/>
      <w:bookmarkEnd w:id="23"/>
      <w:bookmarkEnd w:id="24"/>
    </w:p>
    <w:p w14:paraId="1330F350" w14:textId="77777777" w:rsidR="0073182F" w:rsidRPr="0073182F" w:rsidRDefault="0073182F" w:rsidP="00FD5797">
      <w:pPr>
        <w:widowControl w:val="0"/>
        <w:rPr>
          <w:rFonts w:cs="Arial"/>
          <w:color w:val="9C1B2B"/>
        </w:rPr>
      </w:pPr>
      <w:r w:rsidRPr="0073182F">
        <w:rPr>
          <w:rFonts w:cs="Arial"/>
          <w:color w:val="9C1B2B"/>
        </w:rPr>
        <w:br w:type="page"/>
      </w:r>
    </w:p>
    <w:bookmarkEnd w:id="18"/>
    <w:bookmarkEnd w:id="21"/>
    <w:p w14:paraId="4127E933" w14:textId="77777777" w:rsidR="000D5F72" w:rsidRDefault="000D5F72">
      <w:pPr>
        <w:spacing w:line="240" w:lineRule="auto"/>
        <w:rPr>
          <w:rFonts w:eastAsia="Times New Roman"/>
          <w:b/>
          <w:color w:val="9D1C2B"/>
          <w:sz w:val="40"/>
          <w:szCs w:val="40"/>
        </w:rPr>
        <w:sectPr w:rsidR="000D5F72" w:rsidSect="00F56784">
          <w:type w:val="continuous"/>
          <w:pgSz w:w="11906" w:h="16838"/>
          <w:pgMar w:top="1247" w:right="1440" w:bottom="1440" w:left="1440" w:header="709" w:footer="709" w:gutter="0"/>
          <w:pgNumType w:start="1"/>
          <w:cols w:space="708"/>
          <w:titlePg/>
          <w:docGrid w:linePitch="360"/>
        </w:sectPr>
      </w:pPr>
    </w:p>
    <w:p w14:paraId="57F30360" w14:textId="70DF4A07" w:rsidR="00604E5D" w:rsidRDefault="00604E5D">
      <w:pPr>
        <w:spacing w:line="240" w:lineRule="auto"/>
        <w:rPr>
          <w:rFonts w:eastAsia="Times New Roman"/>
          <w:b/>
          <w:color w:val="9D1C2B"/>
          <w:sz w:val="40"/>
          <w:szCs w:val="40"/>
        </w:rPr>
      </w:pPr>
    </w:p>
    <w:p w14:paraId="20D56660" w14:textId="1735DE30" w:rsidR="00180BD9" w:rsidRDefault="005E2767" w:rsidP="00400F7A">
      <w:pPr>
        <w:spacing w:line="276" w:lineRule="auto"/>
        <w:jc w:val="both"/>
        <w:rPr>
          <w:rFonts w:cs="Arial"/>
        </w:rPr>
      </w:pPr>
      <w:r w:rsidRPr="0073182F">
        <w:rPr>
          <w:rFonts w:cs="Arial"/>
          <w:noProof/>
        </w:rPr>
        <mc:AlternateContent>
          <mc:Choice Requires="wps">
            <w:drawing>
              <wp:anchor distT="0" distB="0" distL="114300" distR="114300" simplePos="0" relativeHeight="251696640" behindDoc="0" locked="0" layoutInCell="1" allowOverlap="1" wp14:anchorId="35869B95" wp14:editId="3CC29815">
                <wp:simplePos x="0" y="0"/>
                <wp:positionH relativeFrom="column">
                  <wp:posOffset>5103628</wp:posOffset>
                </wp:positionH>
                <wp:positionV relativeFrom="paragraph">
                  <wp:posOffset>8804334</wp:posOffset>
                </wp:positionV>
                <wp:extent cx="725214" cy="255181"/>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255181"/>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DF6E28" id="Rectangle 6" o:spid="_x0000_s1026" style="position:absolute;margin-left:401.85pt;margin-top:693.25pt;width:57.1pt;height:20.1pt;z-index:251696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" fillcolor="white [3212]" stroked="f" strokeweight="1pt"/>
            </w:pict>
          </mc:Fallback>
        </mc:AlternateContent>
      </w:r>
    </w:p>
    <w:p w14:paraId="0BEA0E61" w14:textId="77777777" w:rsidR="00180BD9" w:rsidRPr="00180BD9" w:rsidRDefault="00180BD9" w:rsidP="00180BD9">
      <w:pPr>
        <w:rPr>
          <w:rFonts w:cs="Arial"/>
        </w:rPr>
      </w:pPr>
    </w:p>
    <w:p w14:paraId="1A322F95" w14:textId="77777777" w:rsidR="00180BD9" w:rsidRPr="00180BD9" w:rsidRDefault="00180BD9" w:rsidP="00180BD9">
      <w:pPr>
        <w:rPr>
          <w:rFonts w:cs="Arial"/>
        </w:rPr>
      </w:pPr>
    </w:p>
    <w:p w14:paraId="5C5457B3" w14:textId="77777777" w:rsidR="00180BD9" w:rsidRPr="00180BD9" w:rsidRDefault="00180BD9" w:rsidP="00180BD9">
      <w:pPr>
        <w:rPr>
          <w:rFonts w:cs="Arial"/>
        </w:rPr>
      </w:pPr>
    </w:p>
    <w:p w14:paraId="08AC94A6" w14:textId="77777777" w:rsidR="00180BD9" w:rsidRPr="00180BD9" w:rsidRDefault="00180BD9" w:rsidP="00180BD9">
      <w:pPr>
        <w:rPr>
          <w:rFonts w:cs="Arial"/>
        </w:rPr>
      </w:pPr>
    </w:p>
    <w:p w14:paraId="330DC6CF" w14:textId="77777777" w:rsidR="00180BD9" w:rsidRPr="00180BD9" w:rsidRDefault="00180BD9" w:rsidP="00180BD9">
      <w:pPr>
        <w:rPr>
          <w:rFonts w:cs="Arial"/>
        </w:rPr>
      </w:pPr>
    </w:p>
    <w:p w14:paraId="7600225B" w14:textId="77777777" w:rsidR="00180BD9" w:rsidRPr="00180BD9" w:rsidRDefault="00180BD9" w:rsidP="00180BD9">
      <w:pPr>
        <w:rPr>
          <w:rFonts w:cs="Arial"/>
        </w:rPr>
      </w:pPr>
    </w:p>
    <w:p w14:paraId="04FCC729" w14:textId="77777777" w:rsidR="00180BD9" w:rsidRPr="00180BD9" w:rsidRDefault="00180BD9" w:rsidP="00180BD9">
      <w:pPr>
        <w:rPr>
          <w:rFonts w:cs="Arial"/>
        </w:rPr>
      </w:pPr>
    </w:p>
    <w:p w14:paraId="3EC5CC6D" w14:textId="77777777" w:rsidR="00180BD9" w:rsidRPr="00180BD9" w:rsidRDefault="00180BD9" w:rsidP="00180BD9">
      <w:pPr>
        <w:rPr>
          <w:rFonts w:cs="Arial"/>
        </w:rPr>
      </w:pPr>
    </w:p>
    <w:p w14:paraId="4EA658D7" w14:textId="77777777" w:rsidR="00180BD9" w:rsidRPr="00180BD9" w:rsidRDefault="00180BD9" w:rsidP="00180BD9">
      <w:pPr>
        <w:rPr>
          <w:rFonts w:cs="Arial"/>
        </w:rPr>
      </w:pPr>
    </w:p>
    <w:p w14:paraId="65DF7599" w14:textId="77777777" w:rsidR="00180BD9" w:rsidRPr="00180BD9" w:rsidRDefault="00180BD9" w:rsidP="00180BD9">
      <w:pPr>
        <w:rPr>
          <w:rFonts w:cs="Arial"/>
        </w:rPr>
      </w:pPr>
    </w:p>
    <w:p w14:paraId="09011752" w14:textId="77777777" w:rsidR="00180BD9" w:rsidRPr="00180BD9" w:rsidRDefault="00180BD9" w:rsidP="00180BD9">
      <w:pPr>
        <w:rPr>
          <w:rFonts w:cs="Arial"/>
        </w:rPr>
      </w:pPr>
    </w:p>
    <w:p w14:paraId="33BCA149" w14:textId="77777777" w:rsidR="00180BD9" w:rsidRPr="00180BD9" w:rsidRDefault="00180BD9" w:rsidP="00180BD9">
      <w:pPr>
        <w:rPr>
          <w:rFonts w:cs="Arial"/>
        </w:rPr>
      </w:pPr>
    </w:p>
    <w:p w14:paraId="7C8CDC43" w14:textId="77777777" w:rsidR="00180BD9" w:rsidRPr="00180BD9" w:rsidRDefault="00180BD9" w:rsidP="00180BD9">
      <w:pPr>
        <w:rPr>
          <w:rFonts w:cs="Arial"/>
        </w:rPr>
      </w:pPr>
    </w:p>
    <w:p w14:paraId="49FE4FE2" w14:textId="77777777" w:rsidR="00180BD9" w:rsidRPr="00180BD9" w:rsidRDefault="00180BD9" w:rsidP="00180BD9">
      <w:pPr>
        <w:rPr>
          <w:rFonts w:cs="Arial"/>
        </w:rPr>
      </w:pPr>
    </w:p>
    <w:p w14:paraId="3363DBF5" w14:textId="77777777" w:rsidR="00180BD9" w:rsidRPr="00180BD9" w:rsidRDefault="00180BD9" w:rsidP="00180BD9">
      <w:pPr>
        <w:rPr>
          <w:rFonts w:cs="Arial"/>
        </w:rPr>
      </w:pPr>
    </w:p>
    <w:p w14:paraId="4E17997A" w14:textId="77777777" w:rsidR="00180BD9" w:rsidRPr="00180BD9" w:rsidRDefault="00180BD9" w:rsidP="00180BD9">
      <w:pPr>
        <w:rPr>
          <w:rFonts w:cs="Arial"/>
        </w:rPr>
      </w:pPr>
    </w:p>
    <w:p w14:paraId="795D40E1" w14:textId="77777777" w:rsidR="00180BD9" w:rsidRPr="00180BD9" w:rsidRDefault="00180BD9" w:rsidP="00180BD9">
      <w:pPr>
        <w:rPr>
          <w:rFonts w:cs="Arial"/>
        </w:rPr>
      </w:pPr>
    </w:p>
    <w:p w14:paraId="4D8E2181" w14:textId="77777777" w:rsidR="00180BD9" w:rsidRPr="00180BD9" w:rsidRDefault="00180BD9" w:rsidP="00180BD9">
      <w:pPr>
        <w:rPr>
          <w:rFonts w:cs="Arial"/>
        </w:rPr>
      </w:pPr>
    </w:p>
    <w:p w14:paraId="2DDB12FD" w14:textId="77777777" w:rsidR="00180BD9" w:rsidRPr="00180BD9" w:rsidRDefault="00180BD9" w:rsidP="00180BD9">
      <w:pPr>
        <w:rPr>
          <w:rFonts w:cs="Arial"/>
        </w:rPr>
      </w:pPr>
    </w:p>
    <w:p w14:paraId="2D651820" w14:textId="77777777" w:rsidR="00180BD9" w:rsidRPr="00180BD9" w:rsidRDefault="00180BD9" w:rsidP="00180BD9">
      <w:pPr>
        <w:rPr>
          <w:rFonts w:cs="Arial"/>
        </w:rPr>
      </w:pPr>
    </w:p>
    <w:p w14:paraId="3DEC921A" w14:textId="77777777" w:rsidR="00180BD9" w:rsidRPr="00180BD9" w:rsidRDefault="00180BD9" w:rsidP="00180BD9">
      <w:pPr>
        <w:rPr>
          <w:rFonts w:cs="Arial"/>
        </w:rPr>
      </w:pPr>
    </w:p>
    <w:p w14:paraId="1FFEB37B" w14:textId="77777777" w:rsidR="00180BD9" w:rsidRPr="00180BD9" w:rsidRDefault="00180BD9" w:rsidP="00180BD9">
      <w:pPr>
        <w:rPr>
          <w:rFonts w:cs="Arial"/>
        </w:rPr>
      </w:pPr>
    </w:p>
    <w:p w14:paraId="4BAC6EC3" w14:textId="77777777" w:rsidR="00180BD9" w:rsidRPr="00180BD9" w:rsidRDefault="00180BD9" w:rsidP="00180BD9">
      <w:pPr>
        <w:rPr>
          <w:rFonts w:cs="Arial"/>
        </w:rPr>
      </w:pPr>
    </w:p>
    <w:p w14:paraId="03BC157B" w14:textId="77777777" w:rsidR="00180BD9" w:rsidRPr="00180BD9" w:rsidRDefault="00180BD9" w:rsidP="00180BD9">
      <w:pPr>
        <w:rPr>
          <w:rFonts w:cs="Arial"/>
        </w:rPr>
      </w:pPr>
    </w:p>
    <w:p w14:paraId="06FE0BB4" w14:textId="77777777" w:rsidR="00180BD9" w:rsidRPr="00180BD9" w:rsidRDefault="00180BD9" w:rsidP="00180BD9">
      <w:pPr>
        <w:rPr>
          <w:rFonts w:cs="Arial"/>
        </w:rPr>
      </w:pPr>
    </w:p>
    <w:p w14:paraId="1CCF1429" w14:textId="77777777" w:rsidR="00180BD9" w:rsidRPr="00180BD9" w:rsidRDefault="00180BD9" w:rsidP="00180BD9">
      <w:pPr>
        <w:rPr>
          <w:rFonts w:cs="Arial"/>
        </w:rPr>
      </w:pPr>
    </w:p>
    <w:p w14:paraId="297DD8C3" w14:textId="77777777" w:rsidR="00180BD9" w:rsidRPr="00180BD9" w:rsidRDefault="00180BD9" w:rsidP="00180BD9">
      <w:pPr>
        <w:rPr>
          <w:rFonts w:cs="Arial"/>
        </w:rPr>
      </w:pPr>
    </w:p>
    <w:p w14:paraId="0899A4FE" w14:textId="1273F252" w:rsidR="00C24728" w:rsidRPr="00180BD9" w:rsidRDefault="00180BD9" w:rsidP="00180BD9">
      <w:pPr>
        <w:rPr>
          <w:rFonts w:cs="Arial"/>
        </w:rPr>
      </w:pPr>
      <w:r w:rsidRPr="00180BD9">
        <w:rPr>
          <w:rFonts w:cs="Arial"/>
          <w:noProof/>
        </w:rPr>
        <w:drawing>
          <wp:anchor distT="114300" distB="114300" distL="114300" distR="114300" simplePos="0" relativeHeight="251700736" behindDoc="1" locked="0" layoutInCell="1" hidden="0" allowOverlap="1" wp14:anchorId="0523DCEE" wp14:editId="51DAF2AC">
            <wp:simplePos x="0" y="0"/>
            <wp:positionH relativeFrom="margin">
              <wp:posOffset>2210435</wp:posOffset>
            </wp:positionH>
            <wp:positionV relativeFrom="page">
              <wp:posOffset>8893175</wp:posOffset>
            </wp:positionV>
            <wp:extent cx="3949200" cy="795600"/>
            <wp:effectExtent l="0" t="0" r="0" b="0"/>
            <wp:wrapNone/>
            <wp:docPr id="36" name="image10.png" descr="Waves converging together to symbolise diverse voices unifying as one" title="DPO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sidRPr="00180BD9">
        <w:rPr>
          <w:rFonts w:cs="Arial"/>
          <w:noProof/>
        </w:rPr>
        <mc:AlternateContent>
          <mc:Choice Requires="wps">
            <w:drawing>
              <wp:anchor distT="0" distB="0" distL="114300" distR="114300" simplePos="0" relativeHeight="251701760" behindDoc="0" locked="0" layoutInCell="1" hidden="0" allowOverlap="1" wp14:anchorId="4E89405A" wp14:editId="4A76FD29">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 xmlns:a="http://schemas.openxmlformats.org/drawingml/2006/main">
                  <a:graphicData uri="http://schemas.microsoft.com/office/word/2010/wordprocessingShape">
                    <wps:wsp>
                      <wps:cNvSpPr/>
                      <wps:spPr>
                        <a:xfrm>
                          <a:off x="0" y="0"/>
                          <a:ext cx="2232000" cy="896400"/>
                        </a:xfrm>
                        <a:prstGeom prst="rect">
                          <a:avLst/>
                        </a:prstGeom>
                        <a:blipFill rotWithShape="1">
                          <a:blip r:embed="rId20">
                            <a:alphaModFix/>
                          </a:blip>
                          <a:stretch>
                            <a:fillRect/>
                          </a:stretch>
                        </a:blipFill>
                        <a:ln>
                          <a:noFill/>
                        </a:ln>
                      </wps:spPr>
                      <wps:txbx>
                        <w:txbxContent>
                          <w:p w14:paraId="5BF18342" w14:textId="77777777" w:rsidR="00180BD9" w:rsidRDefault="00180BD9" w:rsidP="00180BD9">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4E89405A" id="Rectangle 21" o:spid="_x0000_s102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" stroked="f">
                <v:fill r:id="rId21" o:title=" logo depicts the round shape of a wharerau, a temporary shelter once built at mahika kai sites (food gathering areas)" recolor="t" rotate="t" type="frame"/>
                <v:textbox inset="2.53958mm,2.53958mm,2.53958mm,2.53958mm">
                  <w:txbxContent>
                    <w:p w14:paraId="5BF18342" w14:textId="77777777" w:rsidR="00180BD9" w:rsidRDefault="00180BD9" w:rsidP="00180BD9">
                      <w:pPr>
                        <w:spacing w:line="240" w:lineRule="auto"/>
                        <w:textDirection w:val="btLr"/>
                      </w:pPr>
                    </w:p>
                  </w:txbxContent>
                </v:textbox>
                <w10:wrap anchorx="margin" anchory="page"/>
              </v:rect>
            </w:pict>
          </mc:Fallback>
        </mc:AlternateContent>
      </w:r>
    </w:p>
    <w:sectPr w:rsidR="00C24728" w:rsidRPr="00180BD9" w:rsidSect="00F56784">
      <w:footerReference w:type="first" r:id="rId22"/>
      <w:type w:val="continuous"/>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CE685" w14:textId="77777777" w:rsidR="00AB12A0" w:rsidRDefault="00AB12A0" w:rsidP="00FF114A">
      <w:r>
        <w:separator/>
      </w:r>
    </w:p>
  </w:endnote>
  <w:endnote w:type="continuationSeparator" w:id="0">
    <w:p w14:paraId="27FAD10D" w14:textId="77777777" w:rsidR="00AB12A0" w:rsidRDefault="00AB12A0"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20B06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A6170" w14:textId="77777777" w:rsidR="00F56784" w:rsidRDefault="00F56784">
    <w:pPr>
      <w:pBdr>
        <w:top w:val="nil"/>
        <w:left w:val="nil"/>
        <w:bottom w:val="nil"/>
        <w:right w:val="nil"/>
        <w:between w:val="nil"/>
      </w:pBdr>
      <w:tabs>
        <w:tab w:val="center" w:pos="4513"/>
        <w:tab w:val="right" w:pos="9026"/>
      </w:tabs>
      <w:jc w:val="right"/>
    </w:pPr>
    <w:r>
      <w:fldChar w:fldCharType="begin"/>
    </w:r>
    <w:r>
      <w:rPr>
        <w:rFonts w:eastAsia="Arial" w:cs="Arial"/>
      </w:rPr>
      <w:instrText>PAGE</w:instrText>
    </w:r>
    <w:r>
      <w:fldChar w:fldCharType="end"/>
    </w:r>
  </w:p>
  <w:p w14:paraId="0E68F8A1" w14:textId="77777777" w:rsidR="00F56784" w:rsidRDefault="00F56784">
    <w:pPr>
      <w:pBdr>
        <w:top w:val="nil"/>
        <w:left w:val="nil"/>
        <w:bottom w:val="nil"/>
        <w:right w:val="nil"/>
        <w:between w:val="nil"/>
      </w:pBdr>
      <w:tabs>
        <w:tab w:val="center" w:pos="4513"/>
        <w:tab w:val="right" w:pos="9026"/>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04A3E" w14:textId="77777777" w:rsidR="00F56784" w:rsidRDefault="00F56784">
    <w:pPr>
      <w:pBdr>
        <w:top w:val="nil"/>
        <w:left w:val="nil"/>
        <w:bottom w:val="nil"/>
        <w:right w:val="nil"/>
        <w:between w:val="nil"/>
      </w:pBdr>
      <w:tabs>
        <w:tab w:val="center" w:pos="4513"/>
        <w:tab w:val="right" w:pos="9026"/>
      </w:tabs>
      <w:jc w:val="right"/>
    </w:pPr>
  </w:p>
  <w:p w14:paraId="6DFD0529" w14:textId="77777777" w:rsidR="00F56784" w:rsidRDefault="00F56784">
    <w:pPr>
      <w:pBdr>
        <w:top w:val="nil"/>
        <w:left w:val="nil"/>
        <w:bottom w:val="nil"/>
        <w:right w:val="nil"/>
        <w:between w:val="nil"/>
      </w:pBdr>
      <w:tabs>
        <w:tab w:val="center" w:pos="4513"/>
        <w:tab w:val="right" w:pos="9026"/>
      </w:tabs>
      <w:ind w:right="360"/>
    </w:pPr>
  </w:p>
  <w:p w14:paraId="1EBBF187" w14:textId="77777777" w:rsidR="00F56784" w:rsidRDefault="00F56784">
    <w:pPr>
      <w:pBdr>
        <w:top w:val="nil"/>
        <w:left w:val="nil"/>
        <w:bottom w:val="nil"/>
        <w:right w:val="nil"/>
        <w:between w:val="nil"/>
      </w:pBdr>
      <w:tabs>
        <w:tab w:val="center" w:pos="4513"/>
        <w:tab w:val="right" w:pos="9026"/>
      </w:tabs>
      <w:ind w:right="360"/>
      <w:jc w:val="right"/>
    </w:pPr>
    <w:r>
      <w:fldChar w:fldCharType="begin"/>
    </w:r>
    <w:r>
      <w:instrText>PAGE</w:instrText>
    </w:r>
    <w:r>
      <w:fldChar w:fldCharType="separate"/>
    </w:r>
    <w:r>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19701" w14:textId="77777777" w:rsidR="00F56784" w:rsidRDefault="00F56784">
    <w:pPr>
      <w:pBdr>
        <w:top w:val="nil"/>
        <w:left w:val="nil"/>
        <w:bottom w:val="nil"/>
        <w:right w:val="nil"/>
        <w:between w:val="nil"/>
      </w:pBdr>
      <w:tabs>
        <w:tab w:val="center" w:pos="4513"/>
        <w:tab w:val="right" w:pos="9026"/>
      </w:tabs>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B209B" w14:textId="565D5B7C" w:rsidR="000D5F72" w:rsidRDefault="000D5F72">
    <w:pPr>
      <w:pBdr>
        <w:top w:val="nil"/>
        <w:left w:val="nil"/>
        <w:bottom w:val="nil"/>
        <w:right w:val="nil"/>
        <w:between w:val="nil"/>
      </w:pBdr>
      <w:tabs>
        <w:tab w:val="center" w:pos="4513"/>
        <w:tab w:val="right" w:pos="9026"/>
      </w:tabs>
      <w:jc w:val="right"/>
    </w:pPr>
    <w:r>
      <w:rPr>
        <w:noProof/>
      </w:rPr>
      <mc:AlternateContent>
        <mc:Choice Requires="wpg">
          <w:drawing>
            <wp:anchor distT="0" distB="0" distL="114300" distR="114300" simplePos="0" relativeHeight="251660288" behindDoc="0" locked="0" layoutInCell="1" hidden="0" allowOverlap="1" wp14:anchorId="568B7FAF" wp14:editId="0342EBCA">
              <wp:simplePos x="0" y="0"/>
              <wp:positionH relativeFrom="column">
                <wp:posOffset>-1108710</wp:posOffset>
              </wp:positionH>
              <wp:positionV relativeFrom="paragraph">
                <wp:posOffset>315433</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14:paraId="5A9CAA44"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14:paraId="01D629CD"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14:paraId="1224565B"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14:paraId="1C367282"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14:paraId="25732D99"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14:paraId="4473D8C6"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14:paraId="390BE61D"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14:paraId="2C956168" w14:textId="77777777" w:rsidR="000D5F72" w:rsidRDefault="000D5F72" w:rsidP="000D5F7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68B7FAF" id="Group 3" o:spid="_x0000_s1028" style="position:absolute;left:0;text-align:left;margin-left:-87.3pt;margin-top:24.85pt;width:611.3pt;height:29.85pt;z-index:251660288"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">
              <v:group id="Group 23" o:spid="_x0000_s1029"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30"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14:paraId="5A9CAA44" w14:textId="77777777" w:rsidR="000D5F72" w:rsidRDefault="000D5F72" w:rsidP="000D5F72">
                        <w:pPr>
                          <w:spacing w:line="240" w:lineRule="auto"/>
                          <w:textDirection w:val="btLr"/>
                        </w:pPr>
                      </w:p>
                    </w:txbxContent>
                  </v:textbox>
                </v:rect>
                <v:rect id="Rectangle 25" o:spid="_x0000_s1031"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14:paraId="01D629CD" w14:textId="77777777" w:rsidR="000D5F72" w:rsidRDefault="000D5F72" w:rsidP="000D5F72">
                        <w:pPr>
                          <w:spacing w:line="240" w:lineRule="auto"/>
                          <w:textDirection w:val="btLr"/>
                        </w:pPr>
                      </w:p>
                    </w:txbxContent>
                  </v:textbox>
                </v:rect>
                <v:rect id="Rectangle 26" o:spid="_x0000_s1032"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14:paraId="1224565B" w14:textId="77777777" w:rsidR="000D5F72" w:rsidRDefault="000D5F72" w:rsidP="000D5F72">
                        <w:pPr>
                          <w:spacing w:line="240" w:lineRule="auto"/>
                          <w:textDirection w:val="btLr"/>
                        </w:pPr>
                      </w:p>
                    </w:txbxContent>
                  </v:textbox>
                </v:rect>
                <v:rect id="Rectangle 27" o:spid="_x0000_s1033"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14:paraId="1C367282" w14:textId="77777777" w:rsidR="000D5F72" w:rsidRDefault="000D5F72" w:rsidP="000D5F72">
                        <w:pPr>
                          <w:spacing w:line="240" w:lineRule="auto"/>
                          <w:textDirection w:val="btLr"/>
                        </w:pPr>
                      </w:p>
                    </w:txbxContent>
                  </v:textbox>
                </v:rect>
                <v:rect id="Rectangle 28" o:spid="_x0000_s1034"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14:paraId="25732D99" w14:textId="77777777" w:rsidR="000D5F72" w:rsidRDefault="000D5F72" w:rsidP="000D5F72">
                        <w:pPr>
                          <w:spacing w:line="240" w:lineRule="auto"/>
                          <w:textDirection w:val="btLr"/>
                        </w:pPr>
                      </w:p>
                    </w:txbxContent>
                  </v:textbox>
                </v:rect>
                <v:rect id="Rectangle 29" o:spid="_x0000_s1035"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14:paraId="4473D8C6" w14:textId="77777777" w:rsidR="000D5F72" w:rsidRDefault="000D5F72" w:rsidP="000D5F72">
                        <w:pPr>
                          <w:spacing w:line="240" w:lineRule="auto"/>
                          <w:textDirection w:val="btLr"/>
                        </w:pPr>
                      </w:p>
                    </w:txbxContent>
                  </v:textbox>
                </v:rect>
                <v:rect id="Rectangle 30" o:spid="_x0000_s1036"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14:paraId="390BE61D" w14:textId="77777777" w:rsidR="000D5F72" w:rsidRDefault="000D5F72" w:rsidP="000D5F72">
                        <w:pPr>
                          <w:spacing w:line="240" w:lineRule="auto"/>
                          <w:textDirection w:val="btLr"/>
                        </w:pPr>
                      </w:p>
                    </w:txbxContent>
                  </v:textbox>
                </v:rect>
                <v:rect id="Rectangle 31" o:spid="_x0000_s1037"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14:paraId="2C956168" w14:textId="77777777" w:rsidR="000D5F72" w:rsidRDefault="000D5F72" w:rsidP="000D5F72">
                        <w:pPr>
                          <w:spacing w:line="240" w:lineRule="auto"/>
                          <w:textDirection w:val="btLr"/>
                        </w:pPr>
                      </w:p>
                    </w:txbxContent>
                  </v:textbox>
                </v:rect>
              </v:group>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70F8B" w14:textId="77777777" w:rsidR="00AB12A0" w:rsidRDefault="00AB12A0" w:rsidP="00FF114A">
      <w:r>
        <w:separator/>
      </w:r>
    </w:p>
  </w:footnote>
  <w:footnote w:type="continuationSeparator" w:id="0">
    <w:p w14:paraId="3960F96A" w14:textId="77777777" w:rsidR="00AB12A0" w:rsidRDefault="00AB12A0" w:rsidP="00FF11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97FDE" w14:textId="77777777" w:rsidR="00F56784" w:rsidRDefault="00F56784">
    <w:pPr>
      <w:pBdr>
        <w:top w:val="nil"/>
        <w:left w:val="nil"/>
        <w:bottom w:val="nil"/>
        <w:right w:val="nil"/>
        <w:between w:val="nil"/>
      </w:pBdr>
      <w:tabs>
        <w:tab w:val="center" w:pos="4513"/>
        <w:tab w:val="right" w:pos="9026"/>
      </w:tabs>
    </w:pPr>
    <w:r>
      <w:rPr>
        <w:noProof/>
      </w:rPr>
      <w:drawing>
        <wp:anchor distT="0" distB="0" distL="0" distR="0" simplePos="0" relativeHeight="251658240" behindDoc="1" locked="0" layoutInCell="1" hidden="0" allowOverlap="1" wp14:anchorId="013D4055" wp14:editId="25D9A438">
          <wp:simplePos x="0" y="0"/>
          <wp:positionH relativeFrom="margin">
            <wp:align>center</wp:align>
          </wp:positionH>
          <wp:positionV relativeFrom="margin">
            <wp:align>center</wp:align>
          </wp:positionV>
          <wp:extent cx="10858500" cy="8591550"/>
          <wp:effectExtent l="0" t="0" r="0" b="0"/>
          <wp:wrapNone/>
          <wp:docPr id="22" name="image3.png" descr="DBI_WATERMARK_DARK_05"/>
          <wp:cNvGraphicFramePr/>
          <a:graphic xmlns:a="http://schemas.openxmlformats.org/drawingml/2006/main">
            <a:graphicData uri="http://schemas.openxmlformats.org/drawingml/2006/picture">
              <pic:pic xmlns:pic="http://schemas.openxmlformats.org/drawingml/2006/picture">
                <pic:nvPicPr>
                  <pic:cNvPr id="0" name="image3.png" descr="DBI_WATERMARK_DARK_05"/>
                  <pic:cNvPicPr preferRelativeResize="0"/>
                </pic:nvPicPr>
                <pic:blipFill>
                  <a:blip r:embed="rId1"/>
                  <a:srcRect/>
                  <a:stretch>
                    <a:fillRect/>
                  </a:stretch>
                </pic:blipFill>
                <pic:spPr>
                  <a:xfrm>
                    <a:off x="0" y="0"/>
                    <a:ext cx="10858500" cy="859155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F1A81" w14:textId="77777777" w:rsidR="00F56784" w:rsidRDefault="00F56784">
    <w:pPr>
      <w:pBdr>
        <w:top w:val="nil"/>
        <w:left w:val="nil"/>
        <w:bottom w:val="nil"/>
        <w:right w:val="nil"/>
        <w:between w:val="nil"/>
      </w:pBdr>
      <w:tabs>
        <w:tab w:val="center" w:pos="4513"/>
        <w:tab w:val="right" w:pos="902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EBFEB" w14:textId="77777777" w:rsidR="00F56784" w:rsidRDefault="00F56784">
    <w:pPr>
      <w:pBdr>
        <w:top w:val="nil"/>
        <w:left w:val="nil"/>
        <w:bottom w:val="nil"/>
        <w:right w:val="nil"/>
        <w:between w:val="nil"/>
      </w:pBdr>
      <w:tabs>
        <w:tab w:val="center" w:pos="4513"/>
        <w:tab w:val="right" w:pos="902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FC26E7"/>
    <w:multiLevelType w:val="multilevel"/>
    <w:tmpl w:val="3B22FA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5C10D61"/>
    <w:multiLevelType w:val="multilevel"/>
    <w:tmpl w:val="D05AC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B2307E"/>
    <w:multiLevelType w:val="multilevel"/>
    <w:tmpl w:val="18F49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3D6C1C"/>
    <w:multiLevelType w:val="multilevel"/>
    <w:tmpl w:val="6D8E5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837B0F"/>
    <w:multiLevelType w:val="multilevel"/>
    <w:tmpl w:val="6FBC08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A4B97"/>
    <w:multiLevelType w:val="multilevel"/>
    <w:tmpl w:val="5C849F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6A14B4"/>
    <w:multiLevelType w:val="multilevel"/>
    <w:tmpl w:val="F9DA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B7E6272"/>
    <w:multiLevelType w:val="multilevel"/>
    <w:tmpl w:val="F6A600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12"/>
  </w:num>
  <w:num w:numId="5">
    <w:abstractNumId w:val="10"/>
  </w:num>
  <w:num w:numId="6">
    <w:abstractNumId w:val="8"/>
  </w:num>
  <w:num w:numId="7">
    <w:abstractNumId w:val="4"/>
  </w:num>
  <w:num w:numId="8">
    <w:abstractNumId w:val="13"/>
  </w:num>
  <w:num w:numId="9">
    <w:abstractNumId w:val="6"/>
  </w:num>
  <w:num w:numId="10">
    <w:abstractNumId w:val="5"/>
  </w:num>
  <w:num w:numId="11">
    <w:abstractNumId w:val="9"/>
  </w:num>
  <w:num w:numId="12">
    <w:abstractNumId w:val="2"/>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33E3"/>
    <w:rsid w:val="00013DB1"/>
    <w:rsid w:val="00020AD7"/>
    <w:rsid w:val="00054760"/>
    <w:rsid w:val="000553BA"/>
    <w:rsid w:val="00066406"/>
    <w:rsid w:val="000666C2"/>
    <w:rsid w:val="00067924"/>
    <w:rsid w:val="000719AE"/>
    <w:rsid w:val="0008768D"/>
    <w:rsid w:val="000B0458"/>
    <w:rsid w:val="000D38E6"/>
    <w:rsid w:val="000D5F72"/>
    <w:rsid w:val="000D73CF"/>
    <w:rsid w:val="000E1F09"/>
    <w:rsid w:val="00100DC4"/>
    <w:rsid w:val="001103B6"/>
    <w:rsid w:val="0011779E"/>
    <w:rsid w:val="001216B1"/>
    <w:rsid w:val="00126AE6"/>
    <w:rsid w:val="00137007"/>
    <w:rsid w:val="00153D61"/>
    <w:rsid w:val="00160D5B"/>
    <w:rsid w:val="0016240C"/>
    <w:rsid w:val="00164A9C"/>
    <w:rsid w:val="0017546B"/>
    <w:rsid w:val="00175C99"/>
    <w:rsid w:val="00180BD9"/>
    <w:rsid w:val="001838FF"/>
    <w:rsid w:val="001956DD"/>
    <w:rsid w:val="001A1CE6"/>
    <w:rsid w:val="001C719A"/>
    <w:rsid w:val="001D18F2"/>
    <w:rsid w:val="001D61D4"/>
    <w:rsid w:val="001D703C"/>
    <w:rsid w:val="001E2B90"/>
    <w:rsid w:val="001F16EF"/>
    <w:rsid w:val="001F6556"/>
    <w:rsid w:val="0024397F"/>
    <w:rsid w:val="00261C3F"/>
    <w:rsid w:val="002703AC"/>
    <w:rsid w:val="002805F8"/>
    <w:rsid w:val="0028273F"/>
    <w:rsid w:val="0029217E"/>
    <w:rsid w:val="002B1F9B"/>
    <w:rsid w:val="002D2D49"/>
    <w:rsid w:val="002F3173"/>
    <w:rsid w:val="002F3A32"/>
    <w:rsid w:val="00301724"/>
    <w:rsid w:val="00322F81"/>
    <w:rsid w:val="003328BC"/>
    <w:rsid w:val="00344303"/>
    <w:rsid w:val="003475C5"/>
    <w:rsid w:val="003548FD"/>
    <w:rsid w:val="00362699"/>
    <w:rsid w:val="00366473"/>
    <w:rsid w:val="00372C8E"/>
    <w:rsid w:val="00380266"/>
    <w:rsid w:val="0038646B"/>
    <w:rsid w:val="00390A96"/>
    <w:rsid w:val="003B3C30"/>
    <w:rsid w:val="003E1611"/>
    <w:rsid w:val="003E196D"/>
    <w:rsid w:val="003E2395"/>
    <w:rsid w:val="003E2D5A"/>
    <w:rsid w:val="003F36FD"/>
    <w:rsid w:val="003F4CAE"/>
    <w:rsid w:val="003F51E6"/>
    <w:rsid w:val="00400F7A"/>
    <w:rsid w:val="00414638"/>
    <w:rsid w:val="00414CE0"/>
    <w:rsid w:val="004168D2"/>
    <w:rsid w:val="0042676C"/>
    <w:rsid w:val="00427E4B"/>
    <w:rsid w:val="0043194A"/>
    <w:rsid w:val="0044480A"/>
    <w:rsid w:val="00460961"/>
    <w:rsid w:val="004878CC"/>
    <w:rsid w:val="004B1149"/>
    <w:rsid w:val="004B6CFD"/>
    <w:rsid w:val="004E2D01"/>
    <w:rsid w:val="004E5334"/>
    <w:rsid w:val="004F7227"/>
    <w:rsid w:val="00502272"/>
    <w:rsid w:val="00510E6A"/>
    <w:rsid w:val="00521897"/>
    <w:rsid w:val="005329B9"/>
    <w:rsid w:val="00534C85"/>
    <w:rsid w:val="00542478"/>
    <w:rsid w:val="00547986"/>
    <w:rsid w:val="00562138"/>
    <w:rsid w:val="005643F2"/>
    <w:rsid w:val="00570955"/>
    <w:rsid w:val="0057489E"/>
    <w:rsid w:val="00591490"/>
    <w:rsid w:val="005B544C"/>
    <w:rsid w:val="005C3599"/>
    <w:rsid w:val="005C6F17"/>
    <w:rsid w:val="005D79DA"/>
    <w:rsid w:val="005E19D6"/>
    <w:rsid w:val="005E2767"/>
    <w:rsid w:val="005F2EDB"/>
    <w:rsid w:val="005F6664"/>
    <w:rsid w:val="00604E5D"/>
    <w:rsid w:val="006160E3"/>
    <w:rsid w:val="006311ED"/>
    <w:rsid w:val="006638B5"/>
    <w:rsid w:val="006652B6"/>
    <w:rsid w:val="00665991"/>
    <w:rsid w:val="006817DB"/>
    <w:rsid w:val="0068430C"/>
    <w:rsid w:val="0068678E"/>
    <w:rsid w:val="006A1610"/>
    <w:rsid w:val="006B4A7D"/>
    <w:rsid w:val="006B7BB8"/>
    <w:rsid w:val="006D566B"/>
    <w:rsid w:val="006D6228"/>
    <w:rsid w:val="006D783B"/>
    <w:rsid w:val="006F56B6"/>
    <w:rsid w:val="006F574B"/>
    <w:rsid w:val="007000B4"/>
    <w:rsid w:val="00702DC9"/>
    <w:rsid w:val="007238DC"/>
    <w:rsid w:val="0072535B"/>
    <w:rsid w:val="0073182F"/>
    <w:rsid w:val="007351AE"/>
    <w:rsid w:val="0073785A"/>
    <w:rsid w:val="007432F3"/>
    <w:rsid w:val="0074476E"/>
    <w:rsid w:val="007647F2"/>
    <w:rsid w:val="00767522"/>
    <w:rsid w:val="0077739F"/>
    <w:rsid w:val="00783790"/>
    <w:rsid w:val="00793422"/>
    <w:rsid w:val="007A19F2"/>
    <w:rsid w:val="007A3775"/>
    <w:rsid w:val="007A644A"/>
    <w:rsid w:val="007A7817"/>
    <w:rsid w:val="007B21E1"/>
    <w:rsid w:val="007C1058"/>
    <w:rsid w:val="007E1C6D"/>
    <w:rsid w:val="008001FC"/>
    <w:rsid w:val="0081420A"/>
    <w:rsid w:val="00845C6E"/>
    <w:rsid w:val="00856DCE"/>
    <w:rsid w:val="008C39CD"/>
    <w:rsid w:val="008D3399"/>
    <w:rsid w:val="00911173"/>
    <w:rsid w:val="00930259"/>
    <w:rsid w:val="00933CB8"/>
    <w:rsid w:val="009547E0"/>
    <w:rsid w:val="00962518"/>
    <w:rsid w:val="00971985"/>
    <w:rsid w:val="00976113"/>
    <w:rsid w:val="00983143"/>
    <w:rsid w:val="009A7407"/>
    <w:rsid w:val="009B0460"/>
    <w:rsid w:val="009B2F74"/>
    <w:rsid w:val="009B5DD4"/>
    <w:rsid w:val="009C25E2"/>
    <w:rsid w:val="009D676E"/>
    <w:rsid w:val="009F257E"/>
    <w:rsid w:val="00A11367"/>
    <w:rsid w:val="00A1252B"/>
    <w:rsid w:val="00A171A3"/>
    <w:rsid w:val="00A23645"/>
    <w:rsid w:val="00A4686D"/>
    <w:rsid w:val="00A50E39"/>
    <w:rsid w:val="00A605EA"/>
    <w:rsid w:val="00A8633D"/>
    <w:rsid w:val="00A90929"/>
    <w:rsid w:val="00AB12A0"/>
    <w:rsid w:val="00AD19A6"/>
    <w:rsid w:val="00AD1BAC"/>
    <w:rsid w:val="00AD27FA"/>
    <w:rsid w:val="00AD553C"/>
    <w:rsid w:val="00AE1F9E"/>
    <w:rsid w:val="00AE2E5F"/>
    <w:rsid w:val="00AF322E"/>
    <w:rsid w:val="00B14032"/>
    <w:rsid w:val="00B27D60"/>
    <w:rsid w:val="00B474D3"/>
    <w:rsid w:val="00B4754E"/>
    <w:rsid w:val="00B65114"/>
    <w:rsid w:val="00B661A1"/>
    <w:rsid w:val="00B924CE"/>
    <w:rsid w:val="00BA074B"/>
    <w:rsid w:val="00BA105F"/>
    <w:rsid w:val="00BA26A6"/>
    <w:rsid w:val="00BA6A7D"/>
    <w:rsid w:val="00BB5025"/>
    <w:rsid w:val="00BC1803"/>
    <w:rsid w:val="00BC6B62"/>
    <w:rsid w:val="00BD2ABC"/>
    <w:rsid w:val="00C0320C"/>
    <w:rsid w:val="00C03BB4"/>
    <w:rsid w:val="00C04B3E"/>
    <w:rsid w:val="00C0506E"/>
    <w:rsid w:val="00C16A74"/>
    <w:rsid w:val="00C24728"/>
    <w:rsid w:val="00C31D95"/>
    <w:rsid w:val="00C44245"/>
    <w:rsid w:val="00C47111"/>
    <w:rsid w:val="00C55110"/>
    <w:rsid w:val="00C610B5"/>
    <w:rsid w:val="00C621C9"/>
    <w:rsid w:val="00C90505"/>
    <w:rsid w:val="00C907FB"/>
    <w:rsid w:val="00C94D7A"/>
    <w:rsid w:val="00CA052A"/>
    <w:rsid w:val="00CB6DBA"/>
    <w:rsid w:val="00CC4AF1"/>
    <w:rsid w:val="00CE39FD"/>
    <w:rsid w:val="00CF30D7"/>
    <w:rsid w:val="00D17181"/>
    <w:rsid w:val="00D315E3"/>
    <w:rsid w:val="00D34942"/>
    <w:rsid w:val="00D361AD"/>
    <w:rsid w:val="00D43AD5"/>
    <w:rsid w:val="00D47429"/>
    <w:rsid w:val="00D55380"/>
    <w:rsid w:val="00D76D16"/>
    <w:rsid w:val="00D871C0"/>
    <w:rsid w:val="00D9098E"/>
    <w:rsid w:val="00DA4121"/>
    <w:rsid w:val="00DB715D"/>
    <w:rsid w:val="00DC5E87"/>
    <w:rsid w:val="00DD1E44"/>
    <w:rsid w:val="00DD42F5"/>
    <w:rsid w:val="00E3443B"/>
    <w:rsid w:val="00E36858"/>
    <w:rsid w:val="00E44717"/>
    <w:rsid w:val="00E71520"/>
    <w:rsid w:val="00E94DE8"/>
    <w:rsid w:val="00EC0EEB"/>
    <w:rsid w:val="00EE3897"/>
    <w:rsid w:val="00EE7396"/>
    <w:rsid w:val="00F16F77"/>
    <w:rsid w:val="00F264E4"/>
    <w:rsid w:val="00F40B9D"/>
    <w:rsid w:val="00F56784"/>
    <w:rsid w:val="00F65E2F"/>
    <w:rsid w:val="00F8261B"/>
    <w:rsid w:val="00F91C56"/>
    <w:rsid w:val="00FC1723"/>
    <w:rsid w:val="00FD5797"/>
    <w:rsid w:val="00FD72F2"/>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58DF1"/>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0D73CF"/>
    <w:pPr>
      <w:tabs>
        <w:tab w:val="right" w:leader="dot" w:pos="9016"/>
      </w:tabs>
      <w:spacing w:before="120"/>
    </w:pPr>
    <w:rPr>
      <w:rFonts w:ascii="Helvetica Neue" w:hAnsi="Helvetica Neue" w:cs="Calibri"/>
      <w:bCs/>
      <w:iCs/>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89B7D-A798-464C-86B1-5EDF76AD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49</TotalTime>
  <Pages>5</Pages>
  <Words>745</Words>
  <Characters>4253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4989</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41</cp:revision>
  <cp:lastPrinted>2025-02-05T01:54:00Z</cp:lastPrinted>
  <dcterms:created xsi:type="dcterms:W3CDTF">2025-02-05T00:07:00Z</dcterms:created>
  <dcterms:modified xsi:type="dcterms:W3CDTF">2026-03-23T21:25:00Z</dcterms:modified>
</cp:coreProperties>
</file>