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6A8F7" w14:textId="25EB0C29" w:rsidR="00F87859" w:rsidRDefault="00570380" w:rsidP="00F87859">
      <w:pPr>
        <w:rPr>
          <w:rFonts w:cs="Arial"/>
          <w:szCs w:val="32"/>
        </w:rPr>
      </w:pPr>
      <w:r>
        <w:rPr>
          <w:rFonts w:cs="Arial"/>
          <w:noProof/>
          <w:szCs w:val="32"/>
          <w:lang w:val="en-NZ" w:eastAsia="en-NZ"/>
        </w:rPr>
        <w:drawing>
          <wp:anchor distT="0" distB="0" distL="114300" distR="114300" simplePos="0" relativeHeight="251650048" behindDoc="0" locked="0" layoutInCell="1" allowOverlap="1" wp14:anchorId="30AE7EF3" wp14:editId="2ECFC5DC">
            <wp:simplePos x="0" y="0"/>
            <wp:positionH relativeFrom="margin">
              <wp:posOffset>4334539</wp:posOffset>
            </wp:positionH>
            <wp:positionV relativeFrom="page">
              <wp:posOffset>468288</wp:posOffset>
            </wp:positionV>
            <wp:extent cx="1392093" cy="2090089"/>
            <wp:effectExtent l="0" t="0" r="5080" b="5715"/>
            <wp:wrapNone/>
            <wp:docPr id="60" name="Picture 60" descr="Easy Read logo shows a person holding two pieces of paper, one with text and one with text and pictures. An arrow points from the text one to the text and pictures on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Easy Read logo shows a person holding two pieces of paper, one with text and one with text and pictures. An arrow points from the text one to the text and pictures one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093" cy="2090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CF9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2C3291A" wp14:editId="66599C2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481815" cy="1194179"/>
            <wp:effectExtent l="0" t="0" r="0" b="6350"/>
            <wp:wrapNone/>
            <wp:docPr id="41" name="Picture 41" descr="The Donald Beasley Institute tohu (logo) is made up of many white koru, which make a circle shape with a red background. The circle has two halves, top and bottom, with a space running between the halves, like a river, where the red background shows through. The top half and the bottom half are a mirror image of each other, representing the whare (home) and the rau (the pit below the home). At the bottom of the page is a small strip with all of the DBI’s colours, dark green, medium green, light green, yellowy brown, burnt orange, red, and dark browny r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The Donald Beasley Institute tohu (logo) is made up of many white koru, which make a circle shape with a red background. The circle has two halves, top and bottom, with a space running between the halves, like a river, where the red background shows through. The top half and the bottom half are a mirror image of each other, representing the whare (home) and the rau (the pit below the home). At the bottom of the page is a small strip with all of the DBI’s colours, dark green, medium green, light green, yellowy brown, burnt orange, red, and dark browny red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1815" cy="1194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8CB0E6" w14:textId="77777777" w:rsidR="00F87859" w:rsidRDefault="00F87859" w:rsidP="00F87859">
      <w:pPr>
        <w:rPr>
          <w:rFonts w:cs="Arial"/>
          <w:szCs w:val="32"/>
        </w:rPr>
      </w:pPr>
    </w:p>
    <w:p w14:paraId="456B1EA1" w14:textId="77777777" w:rsidR="00F87859" w:rsidRDefault="00F87859" w:rsidP="00F87859">
      <w:pPr>
        <w:spacing w:after="240"/>
        <w:jc w:val="center"/>
        <w:rPr>
          <w:rFonts w:cs="Arial"/>
          <w:szCs w:val="32"/>
        </w:rPr>
      </w:pPr>
      <w:r>
        <w:rPr>
          <w:rFonts w:cs="Arial"/>
          <w:szCs w:val="32"/>
        </w:rPr>
        <w:t xml:space="preserve"> </w:t>
      </w:r>
    </w:p>
    <w:p w14:paraId="244A0C7E" w14:textId="77777777" w:rsidR="00F87859" w:rsidRDefault="00F87859" w:rsidP="007E7233">
      <w:pPr>
        <w:ind w:left="0"/>
        <w:rPr>
          <w:rFonts w:cs="Arial"/>
          <w:b/>
          <w:sz w:val="60"/>
          <w:szCs w:val="60"/>
        </w:rPr>
      </w:pPr>
    </w:p>
    <w:p w14:paraId="36ECBF96" w14:textId="749EF65E" w:rsidR="00007CF9" w:rsidRPr="00007CF9" w:rsidRDefault="00007CF9" w:rsidP="00007CF9">
      <w:pPr>
        <w:pStyle w:val="Title"/>
        <w:rPr>
          <w:sz w:val="60"/>
          <w:szCs w:val="60"/>
        </w:rPr>
      </w:pPr>
      <w:r w:rsidRPr="00007CF9">
        <w:rPr>
          <w:sz w:val="60"/>
          <w:szCs w:val="60"/>
        </w:rPr>
        <w:t xml:space="preserve">Preamble </w:t>
      </w:r>
      <w:r>
        <w:rPr>
          <w:sz w:val="60"/>
          <w:szCs w:val="60"/>
        </w:rPr>
        <w:t xml:space="preserve">/ Introduction </w:t>
      </w:r>
      <w:r w:rsidR="00E91BEA">
        <w:rPr>
          <w:sz w:val="60"/>
          <w:szCs w:val="60"/>
        </w:rPr>
        <w:t>–</w:t>
      </w:r>
    </w:p>
    <w:p w14:paraId="47CDF9F1" w14:textId="4AB25827" w:rsidR="00887F23" w:rsidRPr="00007CF9" w:rsidRDefault="00007CF9" w:rsidP="00007CF9">
      <w:pPr>
        <w:pStyle w:val="Title"/>
        <w:rPr>
          <w:sz w:val="60"/>
          <w:szCs w:val="60"/>
        </w:rPr>
      </w:pPr>
      <w:r w:rsidRPr="00007CF9">
        <w:rPr>
          <w:sz w:val="60"/>
          <w:szCs w:val="60"/>
        </w:rPr>
        <w:t>Monitoring of My Experiences My Rights: Disability Supports and Services</w:t>
      </w:r>
    </w:p>
    <w:p w14:paraId="64689AC0" w14:textId="7DCBB9BB" w:rsidR="00887F23" w:rsidRDefault="00007CF9" w:rsidP="00007CF9">
      <w:pPr>
        <w:pStyle w:val="Title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88FC5E5" wp14:editId="73E6550C">
            <wp:simplePos x="0" y="0"/>
            <wp:positionH relativeFrom="margin">
              <wp:posOffset>1513112</wp:posOffset>
            </wp:positionH>
            <wp:positionV relativeFrom="paragraph">
              <wp:posOffset>238808</wp:posOffset>
            </wp:positionV>
            <wp:extent cx="2707640" cy="2707640"/>
            <wp:effectExtent l="0" t="0" r="0" b="0"/>
            <wp:wrapNone/>
            <wp:docPr id="5" name="Picture 5" descr="A person with a magnifying glass looking at some in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erson with a magnifying glass looking at some information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64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7456228" w14:textId="77777777" w:rsidR="00007CF9" w:rsidRDefault="00F87859" w:rsidP="00BF5DDC">
      <w:pPr>
        <w:pStyle w:val="Datepublished"/>
      </w:pPr>
      <w:r w:rsidRPr="00F87859">
        <w:br/>
        <w:t xml:space="preserve"> </w:t>
      </w:r>
      <w:r w:rsidR="00570380">
        <w:br/>
      </w:r>
      <w:r w:rsidR="00570380">
        <w:br/>
      </w:r>
    </w:p>
    <w:p w14:paraId="35265887" w14:textId="77777777" w:rsidR="00007CF9" w:rsidRDefault="00007CF9" w:rsidP="00BF5DDC">
      <w:pPr>
        <w:pStyle w:val="Datepublished"/>
      </w:pPr>
    </w:p>
    <w:p w14:paraId="0FC57CB8" w14:textId="77777777" w:rsidR="00007CF9" w:rsidRDefault="00007CF9" w:rsidP="00BF5DDC">
      <w:pPr>
        <w:pStyle w:val="Datepublished"/>
      </w:pPr>
    </w:p>
    <w:p w14:paraId="1C059E7B" w14:textId="7737EB28" w:rsidR="00F87859" w:rsidRPr="00570380" w:rsidRDefault="00887F23" w:rsidP="00BF5DDC">
      <w:pPr>
        <w:pStyle w:val="Datepublished"/>
      </w:pPr>
      <w:r w:rsidRPr="00570380">
        <w:t xml:space="preserve">Published: </w:t>
      </w:r>
      <w:r w:rsidR="00007CF9">
        <w:t>January 2026</w:t>
      </w:r>
    </w:p>
    <w:p w14:paraId="37C41A6C" w14:textId="77777777" w:rsidR="00BF74D3" w:rsidRDefault="00BF74D3">
      <w:pPr>
        <w:spacing w:line="240" w:lineRule="auto"/>
        <w:ind w:left="0"/>
        <w:rPr>
          <w:rFonts w:eastAsia="Arial Unicode MS"/>
          <w:b/>
          <w:kern w:val="28"/>
          <w:sz w:val="44"/>
        </w:rPr>
      </w:pPr>
      <w:r>
        <w:br w:type="page"/>
      </w:r>
    </w:p>
    <w:p w14:paraId="6CA535F0" w14:textId="24B41EAB" w:rsidR="00BF74D3" w:rsidRPr="00570380" w:rsidRDefault="00BF74D3" w:rsidP="00BF74D3">
      <w:pPr>
        <w:pStyle w:val="Heading1"/>
        <w:rPr>
          <w:noProof/>
          <w:lang w:val="en-NZ" w:eastAsia="en-NZ"/>
        </w:rPr>
      </w:pPr>
      <w:r>
        <w:rPr>
          <w:noProof/>
          <w:lang w:val="en-NZ" w:eastAsia="en-NZ"/>
        </w:rPr>
        <w:lastRenderedPageBreak/>
        <w:t>Before you start</w:t>
      </w:r>
    </w:p>
    <w:p w14:paraId="19133AB7" w14:textId="77777777" w:rsidR="00BF74D3" w:rsidRDefault="00BF74D3" w:rsidP="00BF74D3"/>
    <w:p w14:paraId="11C04225" w14:textId="77777777" w:rsidR="00BF74D3" w:rsidRDefault="00BF74D3" w:rsidP="00BF74D3">
      <w:r>
        <w:rPr>
          <w:rFonts w:cs="Arial"/>
          <w:noProof/>
          <w:szCs w:val="36"/>
          <w:lang w:eastAsia="en-NZ"/>
        </w:rPr>
        <w:drawing>
          <wp:anchor distT="0" distB="0" distL="114300" distR="114300" simplePos="0" relativeHeight="251848704" behindDoc="0" locked="0" layoutInCell="1" allowOverlap="1" wp14:anchorId="3AC1FD9E" wp14:editId="58AC8223">
            <wp:simplePos x="0" y="0"/>
            <wp:positionH relativeFrom="margin">
              <wp:posOffset>0</wp:posOffset>
            </wp:positionH>
            <wp:positionV relativeFrom="paragraph">
              <wp:posOffset>289560</wp:posOffset>
            </wp:positionV>
            <wp:extent cx="1363345" cy="1927860"/>
            <wp:effectExtent l="0" t="0" r="8255" b="0"/>
            <wp:wrapNone/>
            <wp:docPr id="13" name="Picture 1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345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B639BF" w14:textId="77777777" w:rsidR="00BF74D3" w:rsidRDefault="00BF74D3" w:rsidP="00BF74D3">
      <w:r>
        <w:t>This document talks about abuse.</w:t>
      </w:r>
    </w:p>
    <w:p w14:paraId="44D1FF9F" w14:textId="77777777" w:rsidR="00BF74D3" w:rsidRDefault="00BF74D3" w:rsidP="00BF74D3"/>
    <w:p w14:paraId="4748492F" w14:textId="77777777" w:rsidR="00BF74D3" w:rsidRDefault="00BF74D3" w:rsidP="00BF74D3"/>
    <w:p w14:paraId="3B2C626C" w14:textId="77777777" w:rsidR="00BF74D3" w:rsidRDefault="00BF74D3" w:rsidP="00BF74D3">
      <w:r>
        <w:t>This information may upset some people when they are reading it.</w:t>
      </w:r>
    </w:p>
    <w:p w14:paraId="30C8949D" w14:textId="77777777" w:rsidR="00BF74D3" w:rsidRDefault="00BF74D3" w:rsidP="00BF74D3"/>
    <w:p w14:paraId="19FA1A89" w14:textId="77777777" w:rsidR="00BF74D3" w:rsidRDefault="00BF74D3" w:rsidP="00BF74D3">
      <w:r>
        <w:rPr>
          <w:noProof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7E334036" wp14:editId="6D095207">
                <wp:simplePos x="0" y="0"/>
                <wp:positionH relativeFrom="column">
                  <wp:posOffset>0</wp:posOffset>
                </wp:positionH>
                <wp:positionV relativeFrom="paragraph">
                  <wp:posOffset>95885</wp:posOffset>
                </wp:positionV>
                <wp:extent cx="1630680" cy="1540510"/>
                <wp:effectExtent l="0" t="0" r="0" b="2540"/>
                <wp:wrapNone/>
                <wp:docPr id="2137525138" name="Group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0680" cy="1540510"/>
                          <a:chOff x="0" y="0"/>
                          <a:chExt cx="1630680" cy="1540510"/>
                        </a:xfrm>
                      </wpg:grpSpPr>
                      <pic:pic xmlns:pic="http://schemas.openxmlformats.org/drawingml/2006/picture">
                        <pic:nvPicPr>
                          <pic:cNvPr id="385521079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54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75831876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6280" y="50292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70F39931" id="Group 1" o:spid="_x0000_s1026" alt="&quot;&quot;" style="position:absolute;margin-left:0;margin-top:7.55pt;width:128.4pt;height:121.3pt;z-index:251849728" coordsize="16306,15405" o:gfxdata="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11277;height:15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">
                  <v:imagedata r:id="rId17" o:title=""/>
                </v:shape>
                <v:shape id="Graphic 4" o:spid="_x0000_s1028" type="#_x0000_t75" alt="Close with solid fill" style="position:absolute;left:7162;top:5029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">
                  <v:imagedata r:id="rId18" o:title="Close with solid fill"/>
                </v:shape>
              </v:group>
            </w:pict>
          </mc:Fallback>
        </mc:AlternateContent>
      </w:r>
    </w:p>
    <w:p w14:paraId="2AD8C8E5" w14:textId="77777777" w:rsidR="00BF74D3" w:rsidRDefault="00BF74D3" w:rsidP="00BF74D3">
      <w:r>
        <w:t>This information is not meant to scare anyone.</w:t>
      </w:r>
    </w:p>
    <w:p w14:paraId="599FCBD6" w14:textId="77777777" w:rsidR="00BF74D3" w:rsidRDefault="00BF74D3" w:rsidP="00BF74D3"/>
    <w:p w14:paraId="625BB7FE" w14:textId="77777777" w:rsidR="00BF74D3" w:rsidRDefault="00BF74D3" w:rsidP="00BF74D3"/>
    <w:p w14:paraId="73AE70A6" w14:textId="77777777" w:rsidR="00BF74D3" w:rsidRDefault="00BF74D3" w:rsidP="00BF74D3">
      <w:r w:rsidRPr="005063C3">
        <w:rPr>
          <w:noProof/>
        </w:rPr>
        <w:drawing>
          <wp:anchor distT="0" distB="0" distL="114300" distR="114300" simplePos="0" relativeHeight="251854848" behindDoc="0" locked="0" layoutInCell="1" allowOverlap="1" wp14:anchorId="3F2D2B81" wp14:editId="5AA22652">
            <wp:simplePos x="0" y="0"/>
            <wp:positionH relativeFrom="column">
              <wp:posOffset>60960</wp:posOffset>
            </wp:positionH>
            <wp:positionV relativeFrom="paragraph">
              <wp:posOffset>447040</wp:posOffset>
            </wp:positionV>
            <wp:extent cx="1554480" cy="1554480"/>
            <wp:effectExtent l="0" t="0" r="7620" b="7620"/>
            <wp:wrapNone/>
            <wp:docPr id="1196071654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071654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If you are upset after reading this document you can talk to your:</w:t>
      </w:r>
    </w:p>
    <w:p w14:paraId="0624874B" w14:textId="77777777" w:rsidR="00BF74D3" w:rsidRDefault="00BF74D3" w:rsidP="00BF74D3">
      <w:pPr>
        <w:pStyle w:val="Listtoplevel"/>
      </w:pPr>
      <w:r>
        <w:t>whānau / family</w:t>
      </w:r>
    </w:p>
    <w:p w14:paraId="42670CCE" w14:textId="77777777" w:rsidR="00BF74D3" w:rsidRDefault="00BF74D3" w:rsidP="00BF74D3">
      <w:pPr>
        <w:pStyle w:val="Listtoplevel"/>
      </w:pPr>
      <w:r>
        <w:t>friends.</w:t>
      </w:r>
    </w:p>
    <w:p w14:paraId="06631C65" w14:textId="77777777" w:rsidR="00BF74D3" w:rsidRDefault="00BF74D3" w:rsidP="00BF74D3"/>
    <w:p w14:paraId="23451533" w14:textId="77777777" w:rsidR="00BF74D3" w:rsidRDefault="00BF74D3" w:rsidP="00BF74D3"/>
    <w:p w14:paraId="2C4B1C72" w14:textId="77777777" w:rsidR="00BF74D3" w:rsidRDefault="00BF74D3" w:rsidP="00BF74D3">
      <w:pPr>
        <w:spacing w:line="240" w:lineRule="auto"/>
        <w:ind w:left="0"/>
      </w:pPr>
      <w:r>
        <w:br w:type="page"/>
      </w:r>
    </w:p>
    <w:p w14:paraId="588F0FDD" w14:textId="77777777" w:rsidR="00BF74D3" w:rsidRDefault="00BF74D3" w:rsidP="00BF74D3">
      <w:r>
        <w:rPr>
          <w:noProof/>
        </w:rPr>
        <w:lastRenderedPageBreak/>
        <w:drawing>
          <wp:anchor distT="0" distB="0" distL="114300" distR="114300" simplePos="0" relativeHeight="251853824" behindDoc="0" locked="0" layoutInCell="1" allowOverlap="1" wp14:anchorId="423EC274" wp14:editId="0DC85CF0">
            <wp:simplePos x="0" y="0"/>
            <wp:positionH relativeFrom="margin">
              <wp:posOffset>106680</wp:posOffset>
            </wp:positionH>
            <wp:positionV relativeFrom="paragraph">
              <wp:posOffset>243840</wp:posOffset>
            </wp:positionV>
            <wp:extent cx="1395523" cy="1600200"/>
            <wp:effectExtent l="0" t="0" r="0" b="0"/>
            <wp:wrapNone/>
            <wp:docPr id="770456647" name="Picture 1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456647" name="Picture 1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523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You can also contact Need to Talk by:</w:t>
      </w:r>
    </w:p>
    <w:p w14:paraId="036071F2" w14:textId="77777777" w:rsidR="00BF74D3" w:rsidRDefault="00BF74D3" w:rsidP="00BF74D3">
      <w:pPr>
        <w:pStyle w:val="Listtoplevel"/>
      </w:pPr>
      <w:r>
        <w:t>calling 1737</w:t>
      </w:r>
    </w:p>
    <w:p w14:paraId="26001088" w14:textId="115FC6C0" w:rsidR="00BF74D3" w:rsidRDefault="00BF74D3" w:rsidP="00BF74D3">
      <w:pPr>
        <w:pStyle w:val="Listtoplevel"/>
      </w:pPr>
      <w:r>
        <w:t>texting 1737</w:t>
      </w:r>
      <w:r w:rsidR="00E91BEA">
        <w:t>.</w:t>
      </w:r>
    </w:p>
    <w:p w14:paraId="6B86ED0C" w14:textId="77777777" w:rsidR="00BF74D3" w:rsidRDefault="00BF74D3" w:rsidP="00BF74D3">
      <w:r>
        <w:rPr>
          <w:noProof/>
        </w:rPr>
        <mc:AlternateContent>
          <mc:Choice Requires="wpg">
            <w:drawing>
              <wp:anchor distT="0" distB="0" distL="114300" distR="114300" simplePos="0" relativeHeight="251852800" behindDoc="0" locked="0" layoutInCell="1" allowOverlap="1" wp14:anchorId="09C64078" wp14:editId="5BD176D3">
                <wp:simplePos x="0" y="0"/>
                <wp:positionH relativeFrom="column">
                  <wp:posOffset>-198120</wp:posOffset>
                </wp:positionH>
                <wp:positionV relativeFrom="paragraph">
                  <wp:posOffset>247015</wp:posOffset>
                </wp:positionV>
                <wp:extent cx="2042160" cy="1314450"/>
                <wp:effectExtent l="0" t="0" r="0" b="0"/>
                <wp:wrapNone/>
                <wp:docPr id="557587280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2160" cy="1314450"/>
                          <a:chOff x="0" y="0"/>
                          <a:chExt cx="2042160" cy="1314450"/>
                        </a:xfrm>
                      </wpg:grpSpPr>
                      <pic:pic xmlns:pic="http://schemas.openxmlformats.org/drawingml/2006/picture">
                        <pic:nvPicPr>
                          <pic:cNvPr id="95219356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1237073" name="Graphic 551237073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27760" y="27432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0840E8D6" id="Group 2" o:spid="_x0000_s1026" alt="&quot;&quot;" style="position:absolute;margin-left:-15.6pt;margin-top:19.45pt;width:160.8pt;height:103.5pt;z-index:251852800" coordsize="20421,13144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">
                <v:shape id="Picture 14" o:spid="_x0000_s1027" type="#_x0000_t75" style="position:absolute;width:18573;height:13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">
                  <v:imagedata r:id="rId22" o:title=""/>
                </v:shape>
                <v:shape id="Graphic 551237073" o:spid="_x0000_s1028" type="#_x0000_t75" alt="Close with solid fill" style="position:absolute;left:11277;top:2743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">
                  <v:imagedata r:id="rId18" o:title="Close with solid fill"/>
                </v:shape>
              </v:group>
            </w:pict>
          </mc:Fallback>
        </mc:AlternateContent>
      </w:r>
    </w:p>
    <w:p w14:paraId="3240D5AE" w14:textId="77777777" w:rsidR="00BF74D3" w:rsidRDefault="00BF74D3" w:rsidP="00BF74D3"/>
    <w:p w14:paraId="7C523279" w14:textId="77777777" w:rsidR="00BF74D3" w:rsidRDefault="00BF74D3" w:rsidP="00BF74D3">
      <w:r>
        <w:t>It does not cost any money to call / text 1737.</w:t>
      </w:r>
    </w:p>
    <w:p w14:paraId="786749FC" w14:textId="77777777" w:rsidR="00BF74D3" w:rsidRDefault="00BF74D3" w:rsidP="00BF74D3"/>
    <w:p w14:paraId="2D8E3678" w14:textId="77777777" w:rsidR="00BF74D3" w:rsidRDefault="00BF74D3" w:rsidP="00BF74D3">
      <w:r w:rsidRPr="00AE7C51">
        <w:rPr>
          <w:noProof/>
        </w:rPr>
        <w:drawing>
          <wp:anchor distT="0" distB="0" distL="114300" distR="114300" simplePos="0" relativeHeight="251850752" behindDoc="0" locked="0" layoutInCell="1" allowOverlap="1" wp14:anchorId="4E480980" wp14:editId="199CC42A">
            <wp:simplePos x="0" y="0"/>
            <wp:positionH relativeFrom="margin">
              <wp:posOffset>106680</wp:posOffset>
            </wp:positionH>
            <wp:positionV relativeFrom="paragraph">
              <wp:posOffset>201295</wp:posOffset>
            </wp:positionV>
            <wp:extent cx="1356360" cy="1356360"/>
            <wp:effectExtent l="0" t="0" r="0" b="0"/>
            <wp:wrapNone/>
            <wp:docPr id="1657944812" name="Picture 1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9448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1" locked="0" layoutInCell="1" allowOverlap="1" wp14:anchorId="16962C73" wp14:editId="2E1E4F35">
                <wp:simplePos x="0" y="0"/>
                <wp:positionH relativeFrom="margin">
                  <wp:posOffset>2219325</wp:posOffset>
                </wp:positionH>
                <wp:positionV relativeFrom="paragraph">
                  <wp:posOffset>313690</wp:posOffset>
                </wp:positionV>
                <wp:extent cx="3505200" cy="733425"/>
                <wp:effectExtent l="0" t="0" r="0" b="9525"/>
                <wp:wrapNone/>
                <wp:docPr id="591905610" name="Rectangle 1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733425"/>
                        </a:xfrm>
                        <a:prstGeom prst="rect">
                          <a:avLst/>
                        </a:prstGeom>
                        <a:solidFill>
                          <a:srgbClr val="FFE48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D7F287D" id="Rectangle 13" o:spid="_x0000_s1026" alt="&quot;&quot;" style="position:absolute;margin-left:174.75pt;margin-top:24.7pt;width:276pt;height:57.75pt;z-index:-251464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" fillcolor="#ffe48f" stroked="f" strokeweight="1pt">
                <w10:wrap anchorx="margin"/>
              </v:rect>
            </w:pict>
          </mc:Fallback>
        </mc:AlternateContent>
      </w:r>
    </w:p>
    <w:p w14:paraId="43CC5F0D" w14:textId="3CFA308E" w:rsidR="00BF74D3" w:rsidRDefault="00BF74D3" w:rsidP="00BF74D3">
      <w:r>
        <w:t xml:space="preserve">If you do not feel safe call the police on </w:t>
      </w:r>
      <w:r w:rsidRPr="00AE7C51">
        <w:rPr>
          <w:b/>
          <w:bCs/>
        </w:rPr>
        <w:t>111</w:t>
      </w:r>
      <w:r w:rsidR="00E91BEA">
        <w:rPr>
          <w:b/>
          <w:bCs/>
        </w:rPr>
        <w:t>.</w:t>
      </w:r>
    </w:p>
    <w:p w14:paraId="12675E2D" w14:textId="77777777" w:rsidR="00BF74D3" w:rsidRDefault="00BF74D3" w:rsidP="00BF74D3"/>
    <w:p w14:paraId="3A1C5993" w14:textId="22949FC5" w:rsidR="00BF74D3" w:rsidRDefault="00BF74D3">
      <w:pPr>
        <w:spacing w:line="240" w:lineRule="auto"/>
        <w:ind w:left="0"/>
        <w:rPr>
          <w:rFonts w:eastAsia="Arial Unicode MS"/>
          <w:b/>
          <w:kern w:val="28"/>
          <w:sz w:val="44"/>
        </w:rPr>
      </w:pPr>
    </w:p>
    <w:p w14:paraId="59744BE7" w14:textId="77777777" w:rsidR="00BF74D3" w:rsidRDefault="00BF74D3">
      <w:pPr>
        <w:spacing w:line="240" w:lineRule="auto"/>
        <w:ind w:left="0"/>
        <w:rPr>
          <w:rFonts w:eastAsia="Arial Unicode MS"/>
          <w:b/>
          <w:kern w:val="28"/>
          <w:sz w:val="44"/>
        </w:rPr>
      </w:pPr>
      <w:r>
        <w:br w:type="page"/>
      </w:r>
    </w:p>
    <w:p w14:paraId="4C6B1194" w14:textId="10515354" w:rsidR="00C82500" w:rsidRDefault="00C82500" w:rsidP="00C82500">
      <w:pPr>
        <w:pStyle w:val="Heading1"/>
      </w:pPr>
      <w:r>
        <w:lastRenderedPageBreak/>
        <w:t>What is in this document</w:t>
      </w:r>
    </w:p>
    <w:p w14:paraId="428E2BC3" w14:textId="77777777" w:rsidR="00C82500" w:rsidRDefault="00C82500" w:rsidP="00C82500"/>
    <w:p w14:paraId="6331BF3D" w14:textId="77777777" w:rsidR="00C82500" w:rsidRDefault="00C82500" w:rsidP="00C82500"/>
    <w:p w14:paraId="06827A7B" w14:textId="77777777" w:rsidR="00C82500" w:rsidRPr="000A3C46" w:rsidRDefault="00C82500" w:rsidP="00C82500">
      <w:pPr>
        <w:jc w:val="right"/>
        <w:rPr>
          <w:rFonts w:cs="Arial"/>
          <w:b/>
          <w:bCs/>
          <w:szCs w:val="32"/>
        </w:rPr>
      </w:pPr>
      <w:r>
        <w:rPr>
          <w:rFonts w:cs="Arial"/>
          <w:b/>
          <w:bCs/>
          <w:szCs w:val="32"/>
        </w:rPr>
        <w:t>Page n</w:t>
      </w:r>
      <w:r w:rsidRPr="00CA1163">
        <w:rPr>
          <w:rFonts w:cs="Arial"/>
          <w:b/>
          <w:bCs/>
          <w:szCs w:val="32"/>
        </w:rPr>
        <w:t>umber:</w:t>
      </w:r>
    </w:p>
    <w:p w14:paraId="56A162B3" w14:textId="0C918767" w:rsidR="00C82500" w:rsidRDefault="00C82500" w:rsidP="00C82500">
      <w:pPr>
        <w:tabs>
          <w:tab w:val="left" w:leader="dot" w:pos="8505"/>
        </w:tabs>
        <w:ind w:left="3402" w:right="-188"/>
        <w:rPr>
          <w:rFonts w:cs="Arial"/>
          <w:bCs/>
          <w:szCs w:val="32"/>
        </w:rPr>
      </w:pPr>
      <w:r>
        <w:rPr>
          <w:noProof/>
        </w:rPr>
        <w:drawing>
          <wp:anchor distT="0" distB="0" distL="114300" distR="114300" simplePos="0" relativeHeight="251870208" behindDoc="0" locked="0" layoutInCell="1" allowOverlap="1" wp14:anchorId="58F19C02" wp14:editId="1FF43F86">
            <wp:simplePos x="0" y="0"/>
            <wp:positionH relativeFrom="margin">
              <wp:align>left</wp:align>
            </wp:positionH>
            <wp:positionV relativeFrom="page">
              <wp:posOffset>2710649</wp:posOffset>
            </wp:positionV>
            <wp:extent cx="985962" cy="907066"/>
            <wp:effectExtent l="0" t="0" r="5080" b="7620"/>
            <wp:wrapNone/>
            <wp:docPr id="552571213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571213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962" cy="907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5458B4" w14:textId="684A7C5A" w:rsidR="00C82500" w:rsidRDefault="00C82500" w:rsidP="00C82500">
      <w:pPr>
        <w:tabs>
          <w:tab w:val="left" w:leader="dot" w:pos="8505"/>
        </w:tabs>
        <w:ind w:left="3402" w:right="-188"/>
        <w:rPr>
          <w:rFonts w:cs="Arial"/>
          <w:bCs/>
          <w:szCs w:val="32"/>
        </w:rPr>
      </w:pPr>
    </w:p>
    <w:p w14:paraId="26DBA58B" w14:textId="18A57E2C" w:rsidR="00C82500" w:rsidRPr="00AD00FF" w:rsidRDefault="00937923" w:rsidP="00C82500">
      <w:pPr>
        <w:pStyle w:val="contentspage"/>
        <w:rPr>
          <w:color w:val="000000" w:themeColor="text1"/>
        </w:rPr>
      </w:pPr>
      <w:hyperlink w:anchor="_What_is_this" w:history="1">
        <w:r w:rsidR="00C82500" w:rsidRPr="00AD00FF">
          <w:rPr>
            <w:rStyle w:val="Hyperlink"/>
            <w:color w:val="000000" w:themeColor="text1"/>
            <w:u w:val="none"/>
          </w:rPr>
          <w:t>What is this Easy Read about?</w:t>
        </w:r>
        <w:r w:rsidR="00C82500" w:rsidRPr="00AD00FF">
          <w:rPr>
            <w:rStyle w:val="Hyperlink"/>
            <w:color w:val="000000" w:themeColor="text1"/>
            <w:u w:val="none"/>
          </w:rPr>
          <w:tab/>
        </w:r>
        <w:r w:rsidR="00AD00FF" w:rsidRPr="00AD00FF">
          <w:rPr>
            <w:rStyle w:val="Hyperlink"/>
            <w:color w:val="000000" w:themeColor="text1"/>
            <w:u w:val="none"/>
          </w:rPr>
          <w:t>5</w:t>
        </w:r>
      </w:hyperlink>
    </w:p>
    <w:p w14:paraId="536A8928" w14:textId="77777777" w:rsidR="00C82500" w:rsidRPr="00AD00FF" w:rsidRDefault="00C82500" w:rsidP="00C82500">
      <w:pPr>
        <w:pStyle w:val="contentspage"/>
        <w:rPr>
          <w:color w:val="000000" w:themeColor="text1"/>
        </w:rPr>
      </w:pPr>
    </w:p>
    <w:p w14:paraId="391C9E32" w14:textId="36306227" w:rsidR="00C82500" w:rsidRPr="00AD00FF" w:rsidRDefault="00C82500" w:rsidP="00C82500">
      <w:pPr>
        <w:pStyle w:val="contentspage"/>
        <w:rPr>
          <w:color w:val="000000" w:themeColor="text1"/>
        </w:rPr>
      </w:pPr>
      <w:r w:rsidRPr="00AD00FF">
        <w:rPr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3D925836" wp14:editId="7835C527">
                <wp:simplePos x="0" y="0"/>
                <wp:positionH relativeFrom="margin">
                  <wp:align>left</wp:align>
                </wp:positionH>
                <wp:positionV relativeFrom="paragraph">
                  <wp:posOffset>131693</wp:posOffset>
                </wp:positionV>
                <wp:extent cx="1065475" cy="1081377"/>
                <wp:effectExtent l="0" t="0" r="0" b="5080"/>
                <wp:wrapNone/>
                <wp:docPr id="421306347" name="Group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5475" cy="1081377"/>
                          <a:chOff x="0" y="0"/>
                          <a:chExt cx="1921309" cy="1956033"/>
                        </a:xfrm>
                      </wpg:grpSpPr>
                      <pic:pic xmlns:pic="http://schemas.openxmlformats.org/drawingml/2006/picture">
                        <pic:nvPicPr>
                          <pic:cNvPr id="173123506" name="Picture 7" descr="A white notebook with a spiral bound with a person wav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385" cy="1429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3733780" name="Picture 7" descr="A white notebook with a spiral bound with a person wav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643" y="300942"/>
                            <a:ext cx="1429385" cy="1429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6392293" name="Picture 7" descr="A white notebook with a spiral bound with a person wav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924" y="526648"/>
                            <a:ext cx="1429385" cy="1429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0C5AD66D" id="Group 8" o:spid="_x0000_s1026" alt="&quot;&quot;" style="position:absolute;margin-left:0;margin-top:10.35pt;width:83.9pt;height:85.15pt;z-index:251872256;mso-position-horizontal:left;mso-position-horizontal-relative:margin;mso-width-relative:margin;mso-height-relative:margin" coordsize="19213,19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">
                <v:shape id="Picture 7" o:spid="_x0000_s1027" type="#_x0000_t75" alt="A white notebook with a spiral bound with a person waving&#10;&#10;AI-generated content may be incorrect." style="position:absolute;width:14293;height:1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">
                  <v:imagedata r:id="rId28" o:title="A white notebook with a spiral bound with a person waving&#10;&#10;AI-generated content may be incorrect"/>
                </v:shape>
                <v:shape id="Picture 7" o:spid="_x0000_s1028" type="#_x0000_t75" alt="A white notebook with a spiral bound with a person waving&#10;&#10;AI-generated content may be incorrect." style="position:absolute;left:2546;top:3009;width:14294;height:14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">
                  <v:imagedata r:id="rId29" o:title="A white notebook with a spiral bound with a person waving&#10;&#10;AI-generated content may be incorrect"/>
                </v:shape>
                <v:shape id="Picture 7" o:spid="_x0000_s1029" type="#_x0000_t75" alt="A white notebook with a spiral bound with a person waving&#10;&#10;AI-generated content may be incorrect." style="position:absolute;left:4919;top:5266;width:14294;height:14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">
                  <v:imagedata r:id="rId29" o:title="A white notebook with a spiral bound with a person waving&#10;&#10;AI-generated content may be incorrect"/>
                </v:shape>
                <w10:wrap anchorx="margin"/>
              </v:group>
            </w:pict>
          </mc:Fallback>
        </mc:AlternateContent>
      </w:r>
    </w:p>
    <w:p w14:paraId="19EDB5C3" w14:textId="0F594445" w:rsidR="00C82500" w:rsidRPr="00AD00FF" w:rsidRDefault="00937923" w:rsidP="00C82500">
      <w:pPr>
        <w:pStyle w:val="contentspage"/>
        <w:rPr>
          <w:color w:val="000000" w:themeColor="text1"/>
        </w:rPr>
      </w:pPr>
      <w:hyperlink w:anchor="_How_to_read" w:history="1">
        <w:r w:rsidR="00C82500" w:rsidRPr="00AD00FF">
          <w:rPr>
            <w:rStyle w:val="Hyperlink"/>
            <w:color w:val="000000" w:themeColor="text1"/>
            <w:u w:val="none"/>
          </w:rPr>
          <w:t>How to read the reports</w:t>
        </w:r>
        <w:r w:rsidR="00C82500" w:rsidRPr="00AD00FF">
          <w:rPr>
            <w:rStyle w:val="Hyperlink"/>
            <w:color w:val="000000" w:themeColor="text1"/>
            <w:u w:val="none"/>
          </w:rPr>
          <w:tab/>
        </w:r>
      </w:hyperlink>
      <w:r w:rsidR="00FE6B5C">
        <w:t>10</w:t>
      </w:r>
    </w:p>
    <w:p w14:paraId="4F62CC43" w14:textId="4FBA7C03" w:rsidR="00C82500" w:rsidRPr="00AD00FF" w:rsidRDefault="00C82500" w:rsidP="00C82500">
      <w:pPr>
        <w:pStyle w:val="contentspage"/>
        <w:rPr>
          <w:color w:val="000000" w:themeColor="text1"/>
        </w:rPr>
      </w:pPr>
      <w:r w:rsidRPr="00AD00FF">
        <w:rPr>
          <w:color w:val="000000" w:themeColor="text1"/>
        </w:rPr>
        <w:br/>
      </w:r>
    </w:p>
    <w:p w14:paraId="29B3CD19" w14:textId="40836CC2" w:rsidR="00C82500" w:rsidRPr="00AD00FF" w:rsidRDefault="00C82500" w:rsidP="00C82500">
      <w:pPr>
        <w:pStyle w:val="contentspage"/>
        <w:rPr>
          <w:rStyle w:val="Hyperlink"/>
          <w:color w:val="000000" w:themeColor="text1"/>
          <w:u w:val="none"/>
        </w:rPr>
      </w:pPr>
      <w:r w:rsidRPr="00AD00FF">
        <w:rPr>
          <w:rFonts w:eastAsiaTheme="minorHAnsi"/>
          <w:noProof/>
          <w:color w:val="000000" w:themeColor="text1"/>
        </w:rPr>
        <w:drawing>
          <wp:anchor distT="0" distB="0" distL="114300" distR="114300" simplePos="0" relativeHeight="251874304" behindDoc="0" locked="0" layoutInCell="1" allowOverlap="1" wp14:anchorId="57B9563D" wp14:editId="41D96254">
            <wp:simplePos x="0" y="0"/>
            <wp:positionH relativeFrom="margin">
              <wp:align>left</wp:align>
            </wp:positionH>
            <wp:positionV relativeFrom="page">
              <wp:posOffset>5475661</wp:posOffset>
            </wp:positionV>
            <wp:extent cx="985520" cy="985520"/>
            <wp:effectExtent l="0" t="0" r="0" b="5080"/>
            <wp:wrapNone/>
            <wp:docPr id="2038388943" name="Picture 2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388943" name="Picture 2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52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0FF" w:rsidRPr="00AD00FF">
        <w:rPr>
          <w:color w:val="000000" w:themeColor="text1"/>
        </w:rPr>
        <w:fldChar w:fldCharType="begin"/>
      </w:r>
      <w:r w:rsidR="00AD00FF" w:rsidRPr="00AD00FF">
        <w:rPr>
          <w:color w:val="000000" w:themeColor="text1"/>
        </w:rPr>
        <w:instrText>HYPERLINK  \l "_Why_we_chose"</w:instrText>
      </w:r>
      <w:r w:rsidR="00AD00FF" w:rsidRPr="00AD00FF">
        <w:rPr>
          <w:color w:val="000000" w:themeColor="text1"/>
        </w:rPr>
        <w:fldChar w:fldCharType="separate"/>
      </w:r>
      <w:r w:rsidRPr="00AD00FF">
        <w:rPr>
          <w:rStyle w:val="Hyperlink"/>
          <w:color w:val="000000" w:themeColor="text1"/>
          <w:u w:val="none"/>
        </w:rPr>
        <w:t xml:space="preserve">Why we chose to monitor </w:t>
      </w:r>
    </w:p>
    <w:p w14:paraId="7D5E1EFF" w14:textId="75E26A5C" w:rsidR="00C82500" w:rsidRPr="00AD00FF" w:rsidRDefault="00C82500" w:rsidP="00C82500">
      <w:pPr>
        <w:pStyle w:val="contentspage"/>
        <w:rPr>
          <w:color w:val="000000" w:themeColor="text1"/>
        </w:rPr>
      </w:pPr>
      <w:r w:rsidRPr="00AD00FF">
        <w:rPr>
          <w:rStyle w:val="Hyperlink"/>
          <w:noProof/>
          <w:color w:val="000000" w:themeColor="text1"/>
          <w:u w:val="none"/>
        </w:rPr>
        <w:drawing>
          <wp:anchor distT="0" distB="0" distL="114300" distR="114300" simplePos="0" relativeHeight="251876352" behindDoc="0" locked="0" layoutInCell="1" allowOverlap="1" wp14:anchorId="56143924" wp14:editId="4B9DFF6A">
            <wp:simplePos x="0" y="0"/>
            <wp:positionH relativeFrom="margin">
              <wp:align>left</wp:align>
            </wp:positionH>
            <wp:positionV relativeFrom="page">
              <wp:posOffset>6853637</wp:posOffset>
            </wp:positionV>
            <wp:extent cx="985520" cy="807690"/>
            <wp:effectExtent l="0" t="0" r="5080" b="0"/>
            <wp:wrapNone/>
            <wp:docPr id="1577497355" name="Picture 3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497355" name="Picture 3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520" cy="807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00FF">
        <w:rPr>
          <w:rStyle w:val="Hyperlink"/>
          <w:color w:val="000000" w:themeColor="text1"/>
          <w:u w:val="none"/>
        </w:rPr>
        <w:t>disability supports and services</w:t>
      </w:r>
      <w:r w:rsidRPr="00AD00FF">
        <w:rPr>
          <w:rStyle w:val="Hyperlink"/>
          <w:color w:val="000000" w:themeColor="text1"/>
          <w:u w:val="none"/>
        </w:rPr>
        <w:tab/>
      </w:r>
      <w:r w:rsidR="00AD00FF" w:rsidRPr="00AD00FF">
        <w:rPr>
          <w:rStyle w:val="Hyperlink"/>
          <w:color w:val="000000" w:themeColor="text1"/>
          <w:u w:val="none"/>
        </w:rPr>
        <w:t>1</w:t>
      </w:r>
      <w:r w:rsidR="00AD00FF" w:rsidRPr="00AD00FF">
        <w:rPr>
          <w:color w:val="000000" w:themeColor="text1"/>
        </w:rPr>
        <w:fldChar w:fldCharType="end"/>
      </w:r>
      <w:r w:rsidR="00FE6B5C">
        <w:rPr>
          <w:color w:val="000000" w:themeColor="text1"/>
        </w:rPr>
        <w:t>1</w:t>
      </w:r>
      <w:r w:rsidRPr="00AD00FF">
        <w:rPr>
          <w:color w:val="000000" w:themeColor="text1"/>
        </w:rPr>
        <w:br/>
      </w:r>
      <w:r w:rsidRPr="00AD00FF">
        <w:rPr>
          <w:color w:val="000000" w:themeColor="text1"/>
        </w:rPr>
        <w:br/>
      </w:r>
      <w:r w:rsidRPr="00AD00FF">
        <w:rPr>
          <w:color w:val="000000" w:themeColor="text1"/>
        </w:rPr>
        <w:br/>
      </w:r>
      <w:hyperlink w:anchor="_What_the_UNCRPD" w:history="1">
        <w:r w:rsidRPr="00AD00FF">
          <w:rPr>
            <w:rStyle w:val="Hyperlink"/>
            <w:color w:val="000000" w:themeColor="text1"/>
            <w:u w:val="none"/>
          </w:rPr>
          <w:t>What the UNCRPD says about</w:t>
        </w:r>
        <w:r w:rsidRPr="00AD00FF">
          <w:rPr>
            <w:rStyle w:val="Hyperlink"/>
            <w:color w:val="000000" w:themeColor="text1"/>
            <w:u w:val="none"/>
          </w:rPr>
          <w:br/>
          <w:t>supports and services</w:t>
        </w:r>
        <w:r w:rsidRPr="00AD00FF">
          <w:rPr>
            <w:rStyle w:val="Hyperlink"/>
            <w:color w:val="000000" w:themeColor="text1"/>
            <w:u w:val="none"/>
          </w:rPr>
          <w:tab/>
        </w:r>
        <w:r w:rsidR="00AD00FF" w:rsidRPr="00AD00FF">
          <w:rPr>
            <w:rStyle w:val="Hyperlink"/>
            <w:color w:val="000000" w:themeColor="text1"/>
            <w:u w:val="none"/>
          </w:rPr>
          <w:t>1</w:t>
        </w:r>
      </w:hyperlink>
      <w:r w:rsidR="00FE6B5C">
        <w:t>4</w:t>
      </w:r>
    </w:p>
    <w:p w14:paraId="1ED8126D" w14:textId="7B99C520" w:rsidR="00C82500" w:rsidRPr="00AD00FF" w:rsidRDefault="00C82500" w:rsidP="00C82500">
      <w:pPr>
        <w:pStyle w:val="contentspage"/>
        <w:rPr>
          <w:color w:val="000000" w:themeColor="text1"/>
        </w:rPr>
      </w:pPr>
    </w:p>
    <w:p w14:paraId="6247A7C0" w14:textId="04D35A37" w:rsidR="00C82500" w:rsidRPr="00AD00FF" w:rsidRDefault="00C82500" w:rsidP="00C82500">
      <w:pPr>
        <w:pStyle w:val="contentspage"/>
        <w:rPr>
          <w:color w:val="000000" w:themeColor="text1"/>
        </w:rPr>
      </w:pPr>
      <w:r w:rsidRPr="00AD00FF">
        <w:rPr>
          <w:noProof/>
          <w:color w:val="000000" w:themeColor="text1"/>
        </w:rPr>
        <w:drawing>
          <wp:anchor distT="0" distB="0" distL="114300" distR="114300" simplePos="0" relativeHeight="251878400" behindDoc="0" locked="0" layoutInCell="1" allowOverlap="1" wp14:anchorId="5AD63475" wp14:editId="075C699E">
            <wp:simplePos x="0" y="0"/>
            <wp:positionH relativeFrom="margin">
              <wp:align>left</wp:align>
            </wp:positionH>
            <wp:positionV relativeFrom="page">
              <wp:posOffset>8237551</wp:posOffset>
            </wp:positionV>
            <wp:extent cx="1152939" cy="939119"/>
            <wp:effectExtent l="0" t="0" r="0" b="0"/>
            <wp:wrapNone/>
            <wp:docPr id="1455671285" name="Picture 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671285" name="Picture 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939" cy="9391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B6DE1" w14:textId="381C6923" w:rsidR="00C82500" w:rsidRPr="00AD00FF" w:rsidRDefault="00937923" w:rsidP="00C82500">
      <w:pPr>
        <w:pStyle w:val="contentspage"/>
        <w:rPr>
          <w:color w:val="000000" w:themeColor="text1"/>
        </w:rPr>
      </w:pPr>
      <w:hyperlink w:anchor="_Supports_and_services" w:history="1">
        <w:r w:rsidR="00C82500" w:rsidRPr="00AD00FF">
          <w:rPr>
            <w:rStyle w:val="Hyperlink"/>
            <w:color w:val="000000" w:themeColor="text1"/>
            <w:u w:val="none"/>
          </w:rPr>
          <w:t xml:space="preserve">Supports and services in </w:t>
        </w:r>
        <w:r w:rsidR="00C82500" w:rsidRPr="00AD00FF">
          <w:rPr>
            <w:rStyle w:val="Hyperlink"/>
            <w:color w:val="000000" w:themeColor="text1"/>
            <w:u w:val="none"/>
          </w:rPr>
          <w:br/>
          <w:t>Aotearoa New Zealand</w:t>
        </w:r>
        <w:r w:rsidR="00C82500" w:rsidRPr="00AD00FF">
          <w:rPr>
            <w:rStyle w:val="Hyperlink"/>
            <w:color w:val="000000" w:themeColor="text1"/>
            <w:u w:val="none"/>
          </w:rPr>
          <w:tab/>
        </w:r>
        <w:r w:rsidR="00AD00FF" w:rsidRPr="00AD00FF">
          <w:rPr>
            <w:rStyle w:val="Hyperlink"/>
            <w:color w:val="000000" w:themeColor="text1"/>
            <w:u w:val="none"/>
          </w:rPr>
          <w:t>1</w:t>
        </w:r>
      </w:hyperlink>
      <w:r w:rsidR="00FE6B5C">
        <w:t>7</w:t>
      </w:r>
    </w:p>
    <w:p w14:paraId="55B3379D" w14:textId="77777777" w:rsidR="00C82500" w:rsidRPr="00AD00FF" w:rsidRDefault="00C82500" w:rsidP="00C82500">
      <w:pPr>
        <w:pStyle w:val="contentspage"/>
      </w:pPr>
    </w:p>
    <w:p w14:paraId="069557FD" w14:textId="77777777" w:rsidR="00C82500" w:rsidRPr="00AD00FF" w:rsidRDefault="00C82500" w:rsidP="00C82500">
      <w:pPr>
        <w:pStyle w:val="contentspage"/>
      </w:pPr>
    </w:p>
    <w:p w14:paraId="3CA7824E" w14:textId="77777777" w:rsidR="00C82500" w:rsidRPr="00AD00FF" w:rsidRDefault="00C82500" w:rsidP="00C82500">
      <w:pPr>
        <w:jc w:val="right"/>
        <w:rPr>
          <w:rFonts w:cs="Arial"/>
          <w:b/>
          <w:bCs/>
          <w:szCs w:val="32"/>
        </w:rPr>
      </w:pPr>
      <w:r w:rsidRPr="00AD00FF">
        <w:rPr>
          <w:rFonts w:cs="Arial"/>
          <w:b/>
          <w:bCs/>
          <w:szCs w:val="32"/>
        </w:rPr>
        <w:lastRenderedPageBreak/>
        <w:t>Page number:</w:t>
      </w:r>
    </w:p>
    <w:p w14:paraId="013ED018" w14:textId="5C748717" w:rsidR="00C82500" w:rsidRPr="00AD00FF" w:rsidRDefault="00C82500" w:rsidP="00C82500">
      <w:pPr>
        <w:tabs>
          <w:tab w:val="left" w:leader="dot" w:pos="8505"/>
        </w:tabs>
        <w:ind w:left="3402" w:right="-188"/>
        <w:rPr>
          <w:rFonts w:cs="Arial"/>
          <w:bCs/>
          <w:szCs w:val="32"/>
        </w:rPr>
      </w:pPr>
    </w:p>
    <w:p w14:paraId="61C1CF74" w14:textId="7719D92C" w:rsidR="00C82500" w:rsidRPr="00AD00FF" w:rsidRDefault="00C82500" w:rsidP="00C82500">
      <w:pPr>
        <w:tabs>
          <w:tab w:val="left" w:leader="dot" w:pos="8505"/>
        </w:tabs>
        <w:ind w:left="3402" w:right="-188"/>
        <w:rPr>
          <w:rFonts w:cs="Arial"/>
          <w:bCs/>
          <w:color w:val="000000" w:themeColor="text1"/>
          <w:szCs w:val="32"/>
        </w:rPr>
      </w:pPr>
      <w:r w:rsidRPr="00AD00FF">
        <w:rPr>
          <w:noProof/>
          <w:color w:val="000000" w:themeColor="text1"/>
        </w:rPr>
        <w:drawing>
          <wp:anchor distT="0" distB="0" distL="114300" distR="114300" simplePos="0" relativeHeight="251880448" behindDoc="0" locked="0" layoutInCell="1" allowOverlap="1" wp14:anchorId="17C74A11" wp14:editId="7F4C7948">
            <wp:simplePos x="0" y="0"/>
            <wp:positionH relativeFrom="margin">
              <wp:align>left</wp:align>
            </wp:positionH>
            <wp:positionV relativeFrom="page">
              <wp:posOffset>1621542</wp:posOffset>
            </wp:positionV>
            <wp:extent cx="874643" cy="1172591"/>
            <wp:effectExtent l="0" t="0" r="1905" b="8890"/>
            <wp:wrapNone/>
            <wp:docPr id="157588818" name="Picture 5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88818" name="Picture 5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4643" cy="11725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4091D2" w14:textId="305E278B" w:rsidR="00C82500" w:rsidRPr="00AD00FF" w:rsidRDefault="00937923" w:rsidP="00C82500">
      <w:pPr>
        <w:pStyle w:val="contentspage"/>
        <w:rPr>
          <w:color w:val="000000" w:themeColor="text1"/>
        </w:rPr>
      </w:pPr>
      <w:hyperlink w:anchor="_Laws_about_disability" w:history="1">
        <w:r w:rsidR="00C82500" w:rsidRPr="00AD00FF">
          <w:rPr>
            <w:rStyle w:val="Hyperlink"/>
            <w:color w:val="000000" w:themeColor="text1"/>
            <w:u w:val="none"/>
          </w:rPr>
          <w:t>Laws about disability supports</w:t>
        </w:r>
        <w:r w:rsidR="00C82500" w:rsidRPr="00AD00FF">
          <w:rPr>
            <w:rStyle w:val="Hyperlink"/>
            <w:color w:val="000000" w:themeColor="text1"/>
            <w:u w:val="none"/>
          </w:rPr>
          <w:br/>
          <w:t>and services</w:t>
        </w:r>
        <w:r w:rsidR="00C82500" w:rsidRPr="00AD00FF">
          <w:rPr>
            <w:rStyle w:val="Hyperlink"/>
            <w:color w:val="000000" w:themeColor="text1"/>
            <w:u w:val="none"/>
          </w:rPr>
          <w:tab/>
        </w:r>
      </w:hyperlink>
      <w:r w:rsidR="00FE6B5C">
        <w:t>20</w:t>
      </w:r>
    </w:p>
    <w:p w14:paraId="3F27142F" w14:textId="77777777" w:rsidR="00C82500" w:rsidRPr="00AD00FF" w:rsidRDefault="00C82500" w:rsidP="00C82500">
      <w:pPr>
        <w:pStyle w:val="contentspage"/>
        <w:rPr>
          <w:color w:val="000000" w:themeColor="text1"/>
        </w:rPr>
      </w:pPr>
    </w:p>
    <w:p w14:paraId="593E2251" w14:textId="252F3617" w:rsidR="00C82500" w:rsidRPr="00AD00FF" w:rsidRDefault="00C82500" w:rsidP="00C82500">
      <w:pPr>
        <w:pStyle w:val="contentspage"/>
        <w:rPr>
          <w:color w:val="000000" w:themeColor="text1"/>
        </w:rPr>
      </w:pPr>
      <w:r w:rsidRPr="00AD00FF">
        <w:rPr>
          <w:noProof/>
          <w:color w:val="000000" w:themeColor="text1"/>
        </w:rPr>
        <w:drawing>
          <wp:anchor distT="0" distB="0" distL="114300" distR="114300" simplePos="0" relativeHeight="251882496" behindDoc="0" locked="0" layoutInCell="1" allowOverlap="1" wp14:anchorId="29213235" wp14:editId="33D5C9C6">
            <wp:simplePos x="0" y="0"/>
            <wp:positionH relativeFrom="margin">
              <wp:align>left</wp:align>
            </wp:positionH>
            <wp:positionV relativeFrom="page">
              <wp:posOffset>3148606</wp:posOffset>
            </wp:positionV>
            <wp:extent cx="946205" cy="946205"/>
            <wp:effectExtent l="0" t="0" r="6350" b="6350"/>
            <wp:wrapNone/>
            <wp:docPr id="1737517252" name="Picture 8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517252" name="Picture 8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205" cy="946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464D71" w14:textId="09802556" w:rsidR="00C82500" w:rsidRPr="00AD00FF" w:rsidRDefault="00937923" w:rsidP="00C82500">
      <w:pPr>
        <w:pStyle w:val="contentspage"/>
        <w:rPr>
          <w:color w:val="000000" w:themeColor="text1"/>
        </w:rPr>
      </w:pPr>
      <w:hyperlink w:anchor="_How_DSS_has" w:history="1">
        <w:r w:rsidR="00C82500" w:rsidRPr="00AD00FF">
          <w:rPr>
            <w:rStyle w:val="Hyperlink"/>
            <w:color w:val="000000" w:themeColor="text1"/>
            <w:u w:val="none"/>
          </w:rPr>
          <w:t xml:space="preserve">How DSS has changed </w:t>
        </w:r>
        <w:r w:rsidR="00C82500" w:rsidRPr="00AD00FF">
          <w:rPr>
            <w:rStyle w:val="Hyperlink"/>
            <w:color w:val="000000" w:themeColor="text1"/>
            <w:u w:val="none"/>
          </w:rPr>
          <w:br/>
          <w:t>over the years</w:t>
        </w:r>
        <w:r w:rsidR="00C82500" w:rsidRPr="00AD00FF">
          <w:rPr>
            <w:rStyle w:val="Hyperlink"/>
            <w:color w:val="000000" w:themeColor="text1"/>
            <w:u w:val="none"/>
          </w:rPr>
          <w:tab/>
        </w:r>
        <w:r w:rsidR="00AD00FF" w:rsidRPr="00AD00FF">
          <w:rPr>
            <w:rStyle w:val="Hyperlink"/>
            <w:color w:val="000000" w:themeColor="text1"/>
            <w:u w:val="none"/>
          </w:rPr>
          <w:t>2</w:t>
        </w:r>
      </w:hyperlink>
      <w:r w:rsidR="00FE6B5C">
        <w:t>1</w:t>
      </w:r>
    </w:p>
    <w:p w14:paraId="50095EFD" w14:textId="6BE34D85" w:rsidR="00C82500" w:rsidRPr="00AD00FF" w:rsidRDefault="00C82500" w:rsidP="00C82500">
      <w:pPr>
        <w:pStyle w:val="contentspage"/>
        <w:rPr>
          <w:color w:val="000000" w:themeColor="text1"/>
        </w:rPr>
      </w:pPr>
    </w:p>
    <w:p w14:paraId="691C5E9E" w14:textId="6DEEEA10" w:rsidR="00C82500" w:rsidRPr="00AD00FF" w:rsidRDefault="00C82500" w:rsidP="00C82500">
      <w:pPr>
        <w:pStyle w:val="contentspage"/>
        <w:rPr>
          <w:color w:val="000000" w:themeColor="text1"/>
        </w:rPr>
      </w:pPr>
      <w:r w:rsidRPr="00AD00FF">
        <w:rPr>
          <w:noProof/>
          <w:color w:val="000000" w:themeColor="text1"/>
        </w:rPr>
        <w:drawing>
          <wp:anchor distT="0" distB="0" distL="114300" distR="114300" simplePos="0" relativeHeight="251884544" behindDoc="0" locked="0" layoutInCell="1" allowOverlap="1" wp14:anchorId="66D8A48E" wp14:editId="2BAA8C45">
            <wp:simplePos x="0" y="0"/>
            <wp:positionH relativeFrom="margin">
              <wp:align>left</wp:align>
            </wp:positionH>
            <wp:positionV relativeFrom="page">
              <wp:posOffset>4579344</wp:posOffset>
            </wp:positionV>
            <wp:extent cx="1049573" cy="1049573"/>
            <wp:effectExtent l="0" t="0" r="0" b="0"/>
            <wp:wrapNone/>
            <wp:docPr id="1769596335" name="Picture 9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596335" name="Picture 9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573" cy="1049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3B17ED" w14:textId="1337E976" w:rsidR="00C82500" w:rsidRPr="00AD00FF" w:rsidRDefault="00937923" w:rsidP="00C82500">
      <w:pPr>
        <w:pStyle w:val="contentspage"/>
        <w:rPr>
          <w:color w:val="000000" w:themeColor="text1"/>
        </w:rPr>
      </w:pPr>
      <w:hyperlink w:anchor="_Royal_Commission_of" w:history="1">
        <w:r w:rsidR="00C82500" w:rsidRPr="00AD00FF">
          <w:rPr>
            <w:rStyle w:val="Hyperlink"/>
            <w:color w:val="000000" w:themeColor="text1"/>
            <w:u w:val="none"/>
          </w:rPr>
          <w:t>Royal Commission of Inquiry</w:t>
        </w:r>
        <w:r w:rsidR="00C82500" w:rsidRPr="00AD00FF">
          <w:rPr>
            <w:rStyle w:val="Hyperlink"/>
            <w:color w:val="000000" w:themeColor="text1"/>
            <w:u w:val="none"/>
          </w:rPr>
          <w:br/>
          <w:t>and the HDC report</w:t>
        </w:r>
        <w:r w:rsidR="00C82500" w:rsidRPr="00AD00FF">
          <w:rPr>
            <w:rStyle w:val="Hyperlink"/>
            <w:color w:val="000000" w:themeColor="text1"/>
            <w:u w:val="none"/>
          </w:rPr>
          <w:tab/>
        </w:r>
        <w:r w:rsidR="00AD00FF" w:rsidRPr="00AD00FF">
          <w:rPr>
            <w:rStyle w:val="Hyperlink"/>
            <w:color w:val="000000" w:themeColor="text1"/>
            <w:u w:val="none"/>
          </w:rPr>
          <w:t>2</w:t>
        </w:r>
      </w:hyperlink>
      <w:r w:rsidR="00FE6B5C">
        <w:t>6</w:t>
      </w:r>
    </w:p>
    <w:p w14:paraId="1C42F8B0" w14:textId="48152310" w:rsidR="00C82500" w:rsidRPr="00AD00FF" w:rsidRDefault="00C82500" w:rsidP="00C82500">
      <w:pPr>
        <w:pStyle w:val="contentspage"/>
        <w:rPr>
          <w:color w:val="000000" w:themeColor="text1"/>
        </w:rPr>
      </w:pPr>
    </w:p>
    <w:p w14:paraId="742BAD0B" w14:textId="77777777" w:rsidR="00C82500" w:rsidRPr="00AD00FF" w:rsidRDefault="00C82500">
      <w:pPr>
        <w:spacing w:line="240" w:lineRule="auto"/>
        <w:ind w:left="0"/>
        <w:rPr>
          <w:rFonts w:cs="Arial"/>
          <w:bCs/>
          <w:color w:val="000000" w:themeColor="text1"/>
          <w:szCs w:val="32"/>
        </w:rPr>
      </w:pPr>
      <w:r w:rsidRPr="00AD00FF">
        <w:rPr>
          <w:color w:val="000000" w:themeColor="text1"/>
        </w:rPr>
        <w:br w:type="page"/>
      </w:r>
    </w:p>
    <w:p w14:paraId="21ED8906" w14:textId="23C28DB5" w:rsidR="00E757C5" w:rsidRDefault="00007CF9" w:rsidP="00007CF9">
      <w:pPr>
        <w:pStyle w:val="Heading1"/>
      </w:pPr>
      <w:bookmarkStart w:id="0" w:name="_What_is_this"/>
      <w:bookmarkEnd w:id="0"/>
      <w:r>
        <w:lastRenderedPageBreak/>
        <w:t>What is this Easy Read about?</w:t>
      </w:r>
    </w:p>
    <w:p w14:paraId="2534A265" w14:textId="77777777" w:rsidR="00007CF9" w:rsidRDefault="00007CF9" w:rsidP="003A5248"/>
    <w:p w14:paraId="0AE6197D" w14:textId="5C722D80" w:rsidR="00007CF9" w:rsidRDefault="00587390" w:rsidP="003A5248">
      <w:r>
        <w:rPr>
          <w:noProof/>
        </w:rPr>
        <w:drawing>
          <wp:anchor distT="0" distB="0" distL="114300" distR="114300" simplePos="0" relativeHeight="251692032" behindDoc="0" locked="0" layoutInCell="1" allowOverlap="1" wp14:anchorId="44784A03" wp14:editId="6435D0AB">
            <wp:simplePos x="0" y="0"/>
            <wp:positionH relativeFrom="margin">
              <wp:posOffset>-635</wp:posOffset>
            </wp:positionH>
            <wp:positionV relativeFrom="page">
              <wp:posOffset>2250641</wp:posOffset>
            </wp:positionV>
            <wp:extent cx="1325245" cy="1219200"/>
            <wp:effectExtent l="0" t="0" r="8255" b="0"/>
            <wp:wrapNone/>
            <wp:docPr id="1091980937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980937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24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E42EF3" w14:textId="794288CD" w:rsidR="00007CF9" w:rsidRDefault="00007CF9" w:rsidP="003A5248">
      <w:r>
        <w:t xml:space="preserve">This Easy Read is a </w:t>
      </w:r>
      <w:r w:rsidR="005F6809">
        <w:br/>
      </w:r>
      <w:r>
        <w:t xml:space="preserve">preamble / introduction to some </w:t>
      </w:r>
      <w:r>
        <w:rPr>
          <w:b/>
          <w:bCs/>
        </w:rPr>
        <w:t xml:space="preserve">monitoring </w:t>
      </w:r>
      <w:r w:rsidRPr="00C37B9A">
        <w:t>work</w:t>
      </w:r>
      <w:r>
        <w:t xml:space="preserve"> done by the </w:t>
      </w:r>
      <w:r w:rsidRPr="00007CF9">
        <w:rPr>
          <w:b/>
          <w:bCs/>
        </w:rPr>
        <w:t xml:space="preserve">Donald Beasley Institute. </w:t>
      </w:r>
    </w:p>
    <w:p w14:paraId="1C52D82D" w14:textId="210D5B73" w:rsidR="00007CF9" w:rsidRDefault="00007CF9" w:rsidP="003A5248"/>
    <w:p w14:paraId="2A0FCC3D" w14:textId="2775CBF3" w:rsidR="00007CF9" w:rsidRDefault="00587390" w:rsidP="003A5248">
      <w:r>
        <w:rPr>
          <w:noProof/>
        </w:rPr>
        <w:drawing>
          <wp:anchor distT="0" distB="0" distL="114300" distR="114300" simplePos="0" relativeHeight="251695104" behindDoc="0" locked="0" layoutInCell="1" allowOverlap="1" wp14:anchorId="526784D9" wp14:editId="47762E17">
            <wp:simplePos x="0" y="0"/>
            <wp:positionH relativeFrom="margin">
              <wp:posOffset>-635</wp:posOffset>
            </wp:positionH>
            <wp:positionV relativeFrom="page">
              <wp:posOffset>4039235</wp:posOffset>
            </wp:positionV>
            <wp:extent cx="1359535" cy="1684020"/>
            <wp:effectExtent l="0" t="0" r="0" b="0"/>
            <wp:wrapNone/>
            <wp:docPr id="371862377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862377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9535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7AA22008" wp14:editId="7F930D67">
                <wp:simplePos x="0" y="0"/>
                <wp:positionH relativeFrom="margin">
                  <wp:align>right</wp:align>
                </wp:positionH>
                <wp:positionV relativeFrom="paragraph">
                  <wp:posOffset>301448</wp:posOffset>
                </wp:positionV>
                <wp:extent cx="3515995" cy="1116957"/>
                <wp:effectExtent l="0" t="0" r="8255" b="7620"/>
                <wp:wrapNone/>
                <wp:docPr id="1748720447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5995" cy="111695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7B4AF4A" id="Rectangle 5" o:spid="_x0000_s1026" alt="&quot;&quot;" style="position:absolute;margin-left:225.65pt;margin-top:23.75pt;width:276.85pt;height:87.95pt;z-index:-2516224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</w:p>
    <w:p w14:paraId="1734C108" w14:textId="115E5BDA" w:rsidR="00007CF9" w:rsidRDefault="003A5248" w:rsidP="003A5248">
      <w:r>
        <w:t xml:space="preserve">Here </w:t>
      </w:r>
      <w:r w:rsidRPr="003A5248">
        <w:rPr>
          <w:b/>
          <w:bCs/>
        </w:rPr>
        <w:t>m</w:t>
      </w:r>
      <w:r w:rsidR="00007CF9" w:rsidRPr="003A5248">
        <w:rPr>
          <w:b/>
          <w:bCs/>
        </w:rPr>
        <w:t>onitoring</w:t>
      </w:r>
      <w:r w:rsidR="00007CF9">
        <w:t xml:space="preserve"> means watchin</w:t>
      </w:r>
      <w:r>
        <w:t xml:space="preserve">g how the </w:t>
      </w:r>
      <w:r w:rsidR="005029A2">
        <w:t xml:space="preserve">Government </w:t>
      </w:r>
      <w:r>
        <w:t xml:space="preserve">does something to </w:t>
      </w:r>
      <w:r w:rsidR="00C37B9A">
        <w:t>see how well they are doing it.</w:t>
      </w:r>
    </w:p>
    <w:p w14:paraId="4A1A046F" w14:textId="77777777" w:rsidR="003A5248" w:rsidRDefault="003A5248" w:rsidP="003A5248"/>
    <w:p w14:paraId="34A66C06" w14:textId="3CD258F6" w:rsidR="003A5248" w:rsidRPr="00007CF9" w:rsidRDefault="003A5248" w:rsidP="003A5248"/>
    <w:p w14:paraId="7839E13A" w14:textId="0A0C8E36" w:rsidR="00007CF9" w:rsidRPr="007A5D9E" w:rsidRDefault="00007CF9" w:rsidP="003A5248">
      <w:pPr>
        <w:rPr>
          <w:lang w:val="en-GB"/>
        </w:rPr>
      </w:pPr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ED35E68" wp14:editId="2453DA43">
                <wp:simplePos x="0" y="0"/>
                <wp:positionH relativeFrom="margin">
                  <wp:posOffset>71120</wp:posOffset>
                </wp:positionH>
                <wp:positionV relativeFrom="paragraph">
                  <wp:posOffset>110795</wp:posOffset>
                </wp:positionV>
                <wp:extent cx="1661795" cy="1836420"/>
                <wp:effectExtent l="0" t="0" r="0" b="0"/>
                <wp:wrapNone/>
                <wp:docPr id="942504406" name="Group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1795" cy="1836420"/>
                          <a:chOff x="0" y="0"/>
                          <a:chExt cx="1233805" cy="1466850"/>
                        </a:xfrm>
                      </wpg:grpSpPr>
                      <pic:pic xmlns:pic="http://schemas.openxmlformats.org/drawingml/2006/picture">
                        <pic:nvPicPr>
                          <pic:cNvPr id="597174672" name="Picture 1343171966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805" cy="1466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75901306" name="Oval 6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585432" y="994865"/>
                            <a:ext cx="177421" cy="197893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75DD227D" id="Group 7" o:spid="_x0000_s1026" alt="&quot;&quot;" style="position:absolute;margin-left:5.6pt;margin-top:8.7pt;width:130.85pt;height:144.6pt;z-index:251673600;mso-position-horizontal-relative:margin;mso-width-relative:margin;mso-height-relative:margin" coordsize="12338,14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">
                <v:shape id="Picture 1343171966" o:spid="_x0000_s1027" type="#_x0000_t75" alt="&quot;&quot;" style="position:absolute;width:12338;height:1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">
                  <v:imagedata r:id="rId39" o:title=""/>
                </v:shape>
                <v:oval id="Oval 6" o:spid="_x0000_s1028" alt="&quot;&quot;" style="position:absolute;left:5854;top:9948;width:1774;height:19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" filled="f" strokecolor="red" strokeweight="2.25pt">
                  <v:stroke joinstyle="miter"/>
                </v:oval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1FFA765" wp14:editId="16C95D11">
                <wp:simplePos x="0" y="0"/>
                <wp:positionH relativeFrom="margin">
                  <wp:align>right</wp:align>
                </wp:positionH>
                <wp:positionV relativeFrom="paragraph">
                  <wp:posOffset>-55659</wp:posOffset>
                </wp:positionV>
                <wp:extent cx="3515995" cy="3577133"/>
                <wp:effectExtent l="0" t="0" r="8255" b="4445"/>
                <wp:wrapNone/>
                <wp:docPr id="1398538646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5995" cy="357713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1740508" id="Rectangle 5" o:spid="_x0000_s1026" alt="&quot;&quot;" style="position:absolute;margin-left:225.65pt;margin-top:-4.4pt;width:276.85pt;height:281.65pt;z-index:-2516449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  <w:r w:rsidRPr="007A5D9E">
        <w:rPr>
          <w:lang w:val="en-GB"/>
        </w:rPr>
        <w:t xml:space="preserve">The </w:t>
      </w:r>
      <w:r w:rsidRPr="007A5D9E">
        <w:rPr>
          <w:b/>
          <w:lang w:val="en-GB"/>
        </w:rPr>
        <w:t>Donald Beasley Institute</w:t>
      </w:r>
      <w:r w:rsidRPr="007A5D9E">
        <w:rPr>
          <w:lang w:val="en-GB"/>
        </w:rPr>
        <w:t xml:space="preserve"> </w:t>
      </w:r>
      <w:r w:rsidR="005F6809" w:rsidRPr="005F6809">
        <w:rPr>
          <w:lang w:val="en-GB"/>
        </w:rPr>
        <w:t>does research</w:t>
      </w:r>
      <w:r w:rsidRPr="005F6809">
        <w:rPr>
          <w:lang w:val="en-GB"/>
        </w:rPr>
        <w:t xml:space="preserve"> </w:t>
      </w:r>
      <w:r>
        <w:rPr>
          <w:lang w:val="en-GB"/>
        </w:rPr>
        <w:t>about</w:t>
      </w:r>
      <w:r w:rsidRPr="007A5D9E">
        <w:rPr>
          <w:lang w:val="en-GB"/>
        </w:rPr>
        <w:t xml:space="preserve"> disability.</w:t>
      </w:r>
    </w:p>
    <w:p w14:paraId="5F826727" w14:textId="77777777" w:rsidR="00007CF9" w:rsidRDefault="00007CF9" w:rsidP="003A5248">
      <w:pPr>
        <w:rPr>
          <w:lang w:val="en-GB"/>
        </w:rPr>
      </w:pPr>
    </w:p>
    <w:p w14:paraId="28BC3164" w14:textId="77777777" w:rsidR="00007CF9" w:rsidRPr="007A5D9E" w:rsidRDefault="00007CF9" w:rsidP="003A5248">
      <w:pPr>
        <w:rPr>
          <w:lang w:val="en-GB"/>
        </w:rPr>
      </w:pPr>
    </w:p>
    <w:p w14:paraId="56BF8439" w14:textId="77777777" w:rsidR="00007CF9" w:rsidRDefault="00007CF9" w:rsidP="003A5248">
      <w:pPr>
        <w:rPr>
          <w:lang w:val="en-GB"/>
        </w:rPr>
      </w:pPr>
      <w:r w:rsidRPr="007A5D9E">
        <w:rPr>
          <w:lang w:val="en-GB"/>
        </w:rPr>
        <w:t xml:space="preserve">They are based in Dunedin in </w:t>
      </w:r>
      <w:r>
        <w:rPr>
          <w:lang w:val="en-GB"/>
        </w:rPr>
        <w:t xml:space="preserve">Aotearoa </w:t>
      </w:r>
      <w:r w:rsidRPr="007A5D9E">
        <w:rPr>
          <w:lang w:val="en-GB"/>
        </w:rPr>
        <w:t>New Zealand.</w:t>
      </w:r>
    </w:p>
    <w:p w14:paraId="0C404FB5" w14:textId="77777777" w:rsidR="00007CF9" w:rsidRDefault="00007CF9" w:rsidP="003A5248">
      <w:pPr>
        <w:rPr>
          <w:lang w:val="en-GB"/>
        </w:rPr>
      </w:pPr>
    </w:p>
    <w:p w14:paraId="1A3E93CB" w14:textId="77777777" w:rsidR="00007CF9" w:rsidRDefault="00007CF9" w:rsidP="003A5248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5EF501C" wp14:editId="46040C2C">
            <wp:simplePos x="0" y="0"/>
            <wp:positionH relativeFrom="margin">
              <wp:align>left</wp:align>
            </wp:positionH>
            <wp:positionV relativeFrom="paragraph">
              <wp:posOffset>120236</wp:posOffset>
            </wp:positionV>
            <wp:extent cx="1786255" cy="859790"/>
            <wp:effectExtent l="0" t="0" r="4445" b="0"/>
            <wp:wrapNone/>
            <wp:docPr id="838546882" name="Picture 83854688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546882" name="Picture 83854688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255" cy="85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A893C5" w14:textId="0D63A61A" w:rsidR="003A5248" w:rsidRDefault="00007CF9" w:rsidP="00007CF9">
      <w:pPr>
        <w:pStyle w:val="BodyText"/>
        <w:rPr>
          <w:bCs/>
          <w:lang w:val="en-GB"/>
        </w:rPr>
      </w:pPr>
      <w:r w:rsidRPr="00682256">
        <w:rPr>
          <w:lang w:val="en-GB"/>
        </w:rPr>
        <w:t>In this document the Donald Beasley</w:t>
      </w:r>
      <w:r>
        <w:rPr>
          <w:lang w:val="en-GB"/>
        </w:rPr>
        <w:t xml:space="preserve"> Institute</w:t>
      </w:r>
      <w:r w:rsidRPr="00682256">
        <w:rPr>
          <w:lang w:val="en-GB"/>
        </w:rPr>
        <w:t xml:space="preserve"> </w:t>
      </w:r>
      <w:r>
        <w:rPr>
          <w:lang w:val="en-GB"/>
        </w:rPr>
        <w:t xml:space="preserve">will be called </w:t>
      </w:r>
      <w:r w:rsidRPr="00682256">
        <w:rPr>
          <w:lang w:val="en-GB"/>
        </w:rPr>
        <w:t xml:space="preserve">the </w:t>
      </w:r>
      <w:r w:rsidRPr="00682256">
        <w:rPr>
          <w:b/>
          <w:lang w:val="en-GB"/>
        </w:rPr>
        <w:t>DBI</w:t>
      </w:r>
      <w:r w:rsidR="003A5248" w:rsidRPr="003A5248">
        <w:rPr>
          <w:bCs/>
          <w:lang w:val="en-GB"/>
        </w:rPr>
        <w:t>.</w:t>
      </w:r>
    </w:p>
    <w:p w14:paraId="32126B19" w14:textId="53FA1C10" w:rsidR="0046203B" w:rsidRPr="0046203B" w:rsidRDefault="0046203B" w:rsidP="00B65D8A">
      <w:r>
        <w:rPr>
          <w:noProof/>
        </w:rPr>
        <w:lastRenderedPageBreak/>
        <w:drawing>
          <wp:anchor distT="0" distB="0" distL="114300" distR="114300" simplePos="0" relativeHeight="251894784" behindDoc="0" locked="0" layoutInCell="1" allowOverlap="1" wp14:anchorId="38E1E531" wp14:editId="3D136AAE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1786255" cy="859790"/>
            <wp:effectExtent l="0" t="0" r="4445" b="0"/>
            <wp:wrapNone/>
            <wp:docPr id="879471182" name="Picture 87947118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546882" name="Picture 83854688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255" cy="859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2736" behindDoc="1" locked="0" layoutInCell="1" allowOverlap="1" wp14:anchorId="4503C6AE" wp14:editId="2240F30A">
                <wp:simplePos x="0" y="0"/>
                <wp:positionH relativeFrom="margin">
                  <wp:align>right</wp:align>
                </wp:positionH>
                <wp:positionV relativeFrom="paragraph">
                  <wp:posOffset>-56515</wp:posOffset>
                </wp:positionV>
                <wp:extent cx="3515995" cy="730250"/>
                <wp:effectExtent l="0" t="0" r="8255" b="0"/>
                <wp:wrapNone/>
                <wp:docPr id="483423783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5995" cy="7302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1D491E9" id="Rectangle 5" o:spid="_x0000_s1026" alt="&quot;&quot;" style="position:absolute;margin-left:225.65pt;margin-top:-4.45pt;width:276.85pt;height:57.5pt;z-index:-251423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" fillcolor="#ffe599 [1303]" stroked="f" strokeweight="1pt">
                <w10:wrap anchorx="margin"/>
              </v:rect>
            </w:pict>
          </mc:Fallback>
        </mc:AlternateContent>
      </w:r>
      <w:r w:rsidRPr="0046203B">
        <w:t xml:space="preserve">In this document </w:t>
      </w:r>
      <w:r w:rsidRPr="0046203B">
        <w:rPr>
          <w:b/>
          <w:bCs/>
        </w:rPr>
        <w:t>we / us / our</w:t>
      </w:r>
      <w:r w:rsidRPr="0046203B">
        <w:t xml:space="preserve"> </w:t>
      </w:r>
      <w:r>
        <w:br/>
      </w:r>
      <w:r w:rsidRPr="0046203B">
        <w:t>means the DBI.</w:t>
      </w:r>
      <w:r w:rsidRPr="0046203B">
        <w:rPr>
          <w:noProof/>
        </w:rPr>
        <w:t xml:space="preserve"> </w:t>
      </w:r>
    </w:p>
    <w:p w14:paraId="1B75BAE7" w14:textId="77777777" w:rsidR="0046203B" w:rsidRDefault="0046203B" w:rsidP="00B65D8A">
      <w:pPr>
        <w:rPr>
          <w:b/>
          <w:bCs/>
        </w:rPr>
      </w:pPr>
    </w:p>
    <w:p w14:paraId="7D722A2D" w14:textId="7E55C4E2" w:rsidR="0046203B" w:rsidRDefault="0046203B" w:rsidP="00B65D8A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00B85353" wp14:editId="2BA357C4">
            <wp:simplePos x="0" y="0"/>
            <wp:positionH relativeFrom="margin">
              <wp:align>left</wp:align>
            </wp:positionH>
            <wp:positionV relativeFrom="paragraph">
              <wp:posOffset>165100</wp:posOffset>
            </wp:positionV>
            <wp:extent cx="1371600" cy="1303204"/>
            <wp:effectExtent l="0" t="0" r="0" b="0"/>
            <wp:wrapNone/>
            <wp:docPr id="194088216" name="Picture 19408821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88216" name="Picture 19408821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3883" cy="13053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40761FCD" wp14:editId="14E1EBA8">
                <wp:simplePos x="0" y="0"/>
                <wp:positionH relativeFrom="margin">
                  <wp:align>right</wp:align>
                </wp:positionH>
                <wp:positionV relativeFrom="paragraph">
                  <wp:posOffset>275590</wp:posOffset>
                </wp:positionV>
                <wp:extent cx="3492500" cy="1072515"/>
                <wp:effectExtent l="0" t="0" r="0" b="0"/>
                <wp:wrapNone/>
                <wp:docPr id="1295233066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0" cy="10725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CC23708" id="Rectangle 5" o:spid="_x0000_s1026" alt="&quot;&quot;" style="position:absolute;margin-left:223.8pt;margin-top:21.7pt;width:275pt;height:84.4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</w:p>
    <w:p w14:paraId="74086284" w14:textId="119AE527" w:rsidR="00B65D8A" w:rsidRDefault="00B65D8A" w:rsidP="00B65D8A">
      <w:r w:rsidRPr="007A5D9E">
        <w:rPr>
          <w:b/>
          <w:bCs/>
        </w:rPr>
        <w:t>Research</w:t>
      </w:r>
      <w:r>
        <w:t xml:space="preserve"> </w:t>
      </w:r>
      <w:r w:rsidRPr="007A5D9E">
        <w:t xml:space="preserve">is when a lot of information about something </w:t>
      </w:r>
      <w:r>
        <w:t xml:space="preserve">is put </w:t>
      </w:r>
      <w:r w:rsidRPr="007A5D9E">
        <w:t>together to learn about it.</w:t>
      </w:r>
    </w:p>
    <w:p w14:paraId="468BC49A" w14:textId="50EB5520" w:rsidR="00B65D8A" w:rsidRDefault="00B65D8A" w:rsidP="00C37B9A">
      <w:pPr>
        <w:rPr>
          <w:lang w:val="en-GB"/>
        </w:rPr>
      </w:pPr>
    </w:p>
    <w:p w14:paraId="1EB9AC75" w14:textId="7E626545" w:rsidR="00B65D8A" w:rsidRDefault="00FE6B5C" w:rsidP="00C37B9A">
      <w:pPr>
        <w:rPr>
          <w:lang w:val="en-GB"/>
        </w:rPr>
      </w:pPr>
      <w:r w:rsidRPr="00FE6B5C">
        <w:rPr>
          <w:noProof/>
          <w:lang w:val="en-GB"/>
        </w:rPr>
        <w:drawing>
          <wp:anchor distT="0" distB="0" distL="114300" distR="114300" simplePos="0" relativeHeight="251895808" behindDoc="0" locked="0" layoutInCell="1" allowOverlap="1" wp14:anchorId="197FDCBF" wp14:editId="2645C8DA">
            <wp:simplePos x="0" y="0"/>
            <wp:positionH relativeFrom="margin">
              <wp:align>left</wp:align>
            </wp:positionH>
            <wp:positionV relativeFrom="page">
              <wp:posOffset>3911600</wp:posOffset>
            </wp:positionV>
            <wp:extent cx="1392376" cy="1606550"/>
            <wp:effectExtent l="0" t="0" r="0" b="0"/>
            <wp:wrapNone/>
            <wp:docPr id="48443484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43484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376" cy="160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E7DD08" w14:textId="352ED246" w:rsidR="003A5248" w:rsidRDefault="00C37B9A" w:rsidP="00C37B9A">
      <w:pPr>
        <w:rPr>
          <w:lang w:val="en-GB"/>
        </w:rPr>
      </w:pPr>
      <w:r>
        <w:rPr>
          <w:lang w:val="en-GB"/>
        </w:rPr>
        <w:t xml:space="preserve">The monitoring has been done as part of the </w:t>
      </w:r>
      <w:r w:rsidR="008A08C1">
        <w:rPr>
          <w:lang w:val="en-GB"/>
        </w:rPr>
        <w:t>Disabled Person-Led Monitoring of the UNCRPD</w:t>
      </w:r>
      <w:r>
        <w:rPr>
          <w:lang w:val="en-GB"/>
        </w:rPr>
        <w:t xml:space="preserve"> project.</w:t>
      </w:r>
    </w:p>
    <w:p w14:paraId="718B3E19" w14:textId="269FE9ED" w:rsidR="00C37B9A" w:rsidRDefault="00C37B9A" w:rsidP="00C37B9A">
      <w:pPr>
        <w:rPr>
          <w:lang w:val="en-GB"/>
        </w:rPr>
      </w:pPr>
    </w:p>
    <w:p w14:paraId="63B8967D" w14:textId="49640D05" w:rsidR="00C37B9A" w:rsidRDefault="00587390" w:rsidP="00C37B9A">
      <w:pPr>
        <w:rPr>
          <w:lang w:val="en-GB"/>
        </w:rPr>
      </w:pPr>
      <w:r w:rsidRPr="009F1191">
        <w:rPr>
          <w:rFonts w:eastAsia="Arial"/>
          <w:noProof/>
        </w:rPr>
        <w:drawing>
          <wp:anchor distT="0" distB="0" distL="114300" distR="114300" simplePos="0" relativeHeight="251697152" behindDoc="0" locked="0" layoutInCell="1" allowOverlap="1" wp14:anchorId="58EC9A1A" wp14:editId="1BD303FF">
            <wp:simplePos x="0" y="0"/>
            <wp:positionH relativeFrom="margin">
              <wp:align>left</wp:align>
            </wp:positionH>
            <wp:positionV relativeFrom="paragraph">
              <wp:posOffset>169545</wp:posOffset>
            </wp:positionV>
            <wp:extent cx="1381125" cy="1381125"/>
            <wp:effectExtent l="0" t="0" r="9525" b="9525"/>
            <wp:wrapThrough wrapText="bothSides">
              <wp:wrapPolygon edited="0">
                <wp:start x="0" y="0"/>
                <wp:lineTo x="0" y="20259"/>
                <wp:lineTo x="298" y="21451"/>
                <wp:lineTo x="21153" y="21451"/>
                <wp:lineTo x="21451" y="20855"/>
                <wp:lineTo x="21451" y="0"/>
                <wp:lineTo x="0" y="0"/>
              </wp:wrapPolygon>
            </wp:wrapThrough>
            <wp:docPr id="1495845223" name="Picture 149584522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845223" name="Picture 149584522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F00BB" w14:textId="6E3F4497" w:rsidR="00B65D8A" w:rsidRDefault="00B65D8A" w:rsidP="00B65D8A">
      <w:r>
        <w:t xml:space="preserve">The </w:t>
      </w:r>
      <w:r w:rsidRPr="00835FA0">
        <w:rPr>
          <w:b/>
          <w:bCs/>
        </w:rPr>
        <w:t>Disabled People</w:t>
      </w:r>
      <w:r>
        <w:rPr>
          <w:b/>
          <w:bCs/>
        </w:rPr>
        <w:t>’</w:t>
      </w:r>
      <w:r w:rsidRPr="00835FA0">
        <w:rPr>
          <w:b/>
          <w:bCs/>
        </w:rPr>
        <w:t xml:space="preserve">s </w:t>
      </w:r>
      <w:r w:rsidRPr="00835FA0">
        <w:rPr>
          <w:b/>
          <w:bCs/>
        </w:rPr>
        <w:br/>
        <w:t>Organisation</w:t>
      </w:r>
      <w:r>
        <w:rPr>
          <w:b/>
          <w:bCs/>
        </w:rPr>
        <w:t>s</w:t>
      </w:r>
      <w:r w:rsidRPr="00835FA0">
        <w:rPr>
          <w:b/>
          <w:bCs/>
        </w:rPr>
        <w:t xml:space="preserve"> Coalition / DPO</w:t>
      </w:r>
      <w:r>
        <w:t xml:space="preserve"> </w:t>
      </w:r>
      <w:r w:rsidR="00EA2EF2" w:rsidRPr="0046203B">
        <w:rPr>
          <w:b/>
          <w:bCs/>
        </w:rPr>
        <w:t>Coalition</w:t>
      </w:r>
      <w:r w:rsidR="00EA2EF2">
        <w:t xml:space="preserve"> </w:t>
      </w:r>
      <w:r>
        <w:t>asked the DBI to start doing this research in 2021.</w:t>
      </w:r>
    </w:p>
    <w:p w14:paraId="1DFBE4CC" w14:textId="77777777" w:rsidR="00B65D8A" w:rsidRDefault="00B65D8A" w:rsidP="00B65D8A"/>
    <w:p w14:paraId="638517EF" w14:textId="45016E45" w:rsidR="00B65D8A" w:rsidRDefault="00B65D8A" w:rsidP="00B65D8A"/>
    <w:p w14:paraId="1A66D85A" w14:textId="5167E1C6" w:rsidR="0046203B" w:rsidRDefault="0046203B">
      <w:pPr>
        <w:spacing w:line="240" w:lineRule="auto"/>
        <w:ind w:left="0"/>
        <w:rPr>
          <w:rFonts w:eastAsia="Times New Roman"/>
        </w:rPr>
      </w:pPr>
      <w:r>
        <w:rPr>
          <w:rFonts w:eastAsia="Times New Roman"/>
        </w:rPr>
        <w:br w:type="page"/>
      </w:r>
    </w:p>
    <w:p w14:paraId="03F42403" w14:textId="62F0287A" w:rsidR="00B65D8A" w:rsidRDefault="0046203B" w:rsidP="00B65D8A">
      <w:pPr>
        <w:rPr>
          <w:rFonts w:eastAsia="Times New Roman"/>
        </w:rPr>
      </w:pPr>
      <w:r>
        <w:rPr>
          <w:noProof/>
          <w:lang w:val="en-NZ" w:eastAsia="en-NZ"/>
        </w:rPr>
        <w:lastRenderedPageBreak/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7E16B37D" wp14:editId="5640A4E0">
                <wp:simplePos x="0" y="0"/>
                <wp:positionH relativeFrom="margin">
                  <wp:align>right</wp:align>
                </wp:positionH>
                <wp:positionV relativeFrom="paragraph">
                  <wp:posOffset>-104775</wp:posOffset>
                </wp:positionV>
                <wp:extent cx="3672000" cy="1865014"/>
                <wp:effectExtent l="0" t="0" r="5080" b="1905"/>
                <wp:wrapNone/>
                <wp:docPr id="487911507" name="Rectangle 3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72000" cy="186501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762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B557D83" id="Rectangle 39" o:spid="_x0000_s1026" alt="&quot;&quot;" style="position:absolute;margin-left:237.95pt;margin-top:-8.25pt;width:289.15pt;height:146.85pt;z-index:-2516357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" fillcolor="#bdd6ee [1304]" stroked="f" strokeweight="6pt">
                <w10:wrap anchorx="margin"/>
              </v:rect>
            </w:pict>
          </mc:Fallback>
        </mc:AlternateContent>
      </w:r>
      <w:r w:rsidR="00B65D8A">
        <w:rPr>
          <w:noProof/>
          <w:lang w:val="en-NZ" w:eastAsia="en-NZ"/>
        </w:rPr>
        <w:drawing>
          <wp:anchor distT="0" distB="0" distL="114300" distR="114300" simplePos="0" relativeHeight="251682816" behindDoc="0" locked="0" layoutInCell="1" allowOverlap="1" wp14:anchorId="7767553C" wp14:editId="7145CF2B">
            <wp:simplePos x="0" y="0"/>
            <wp:positionH relativeFrom="margin">
              <wp:align>left</wp:align>
            </wp:positionH>
            <wp:positionV relativeFrom="paragraph">
              <wp:posOffset>129540</wp:posOffset>
            </wp:positionV>
            <wp:extent cx="1833551" cy="1171575"/>
            <wp:effectExtent l="0" t="0" r="0" b="0"/>
            <wp:wrapNone/>
            <wp:docPr id="1372538911" name="Picture 3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538911" name="Picture 3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551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D8A">
        <w:rPr>
          <w:rFonts w:eastAsia="Times New Roman"/>
        </w:rPr>
        <w:t xml:space="preserve">The </w:t>
      </w:r>
      <w:r w:rsidR="00B65D8A">
        <w:rPr>
          <w:rFonts w:eastAsia="Times New Roman"/>
          <w:b/>
          <w:bCs/>
        </w:rPr>
        <w:t xml:space="preserve">Disabled People’s Organisations Coalition / DPO Coalition </w:t>
      </w:r>
      <w:r w:rsidR="00B65D8A">
        <w:rPr>
          <w:rFonts w:eastAsia="Times New Roman"/>
        </w:rPr>
        <w:t xml:space="preserve">is a group of people who come from different disability organisations. </w:t>
      </w:r>
    </w:p>
    <w:p w14:paraId="4816480D" w14:textId="77777777" w:rsidR="00B65D8A" w:rsidRDefault="00B65D8A" w:rsidP="00B65D8A">
      <w:pPr>
        <w:rPr>
          <w:rFonts w:eastAsia="Times New Roman"/>
        </w:rPr>
      </w:pPr>
    </w:p>
    <w:p w14:paraId="19D70712" w14:textId="759F914D" w:rsidR="00B65D8A" w:rsidRDefault="00B65D8A" w:rsidP="00B65D8A">
      <w:pPr>
        <w:rPr>
          <w:rFonts w:eastAsia="Times New Roman"/>
        </w:rPr>
      </w:pPr>
    </w:p>
    <w:p w14:paraId="47C1E47F" w14:textId="059632AF" w:rsidR="00B65D8A" w:rsidRDefault="00587390" w:rsidP="00B65D8A">
      <w:pPr>
        <w:rPr>
          <w:rFonts w:eastAsia="Times New Roman"/>
        </w:rPr>
      </w:pPr>
      <w:r>
        <w:rPr>
          <w:noProof/>
          <w:lang w:val="en-NZ" w:eastAsia="en-NZ"/>
        </w:rPr>
        <w:drawing>
          <wp:anchor distT="0" distB="0" distL="114300" distR="114300" simplePos="0" relativeHeight="251681792" behindDoc="0" locked="0" layoutInCell="1" allowOverlap="1" wp14:anchorId="28BB0AAE" wp14:editId="1896EE6F">
            <wp:simplePos x="0" y="0"/>
            <wp:positionH relativeFrom="margin">
              <wp:align>left</wp:align>
            </wp:positionH>
            <wp:positionV relativeFrom="paragraph">
              <wp:posOffset>-340416</wp:posOffset>
            </wp:positionV>
            <wp:extent cx="1752600" cy="1752600"/>
            <wp:effectExtent l="0" t="0" r="0" b="0"/>
            <wp:wrapNone/>
            <wp:docPr id="645728706" name="Picture 3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728706" name="Picture 3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D8A">
        <w:rPr>
          <w:noProof/>
          <w:lang w:val="en-NZ" w:eastAsia="en-NZ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3C79D479" wp14:editId="58021D95">
                <wp:simplePos x="0" y="0"/>
                <wp:positionH relativeFrom="margin">
                  <wp:align>right</wp:align>
                </wp:positionH>
                <wp:positionV relativeFrom="paragraph">
                  <wp:posOffset>-59923</wp:posOffset>
                </wp:positionV>
                <wp:extent cx="3672000" cy="1077363"/>
                <wp:effectExtent l="0" t="0" r="5080" b="8890"/>
                <wp:wrapNone/>
                <wp:docPr id="1421663272" name="Rectangle 3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72000" cy="10773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762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3F3573B" id="Rectangle 39" o:spid="_x0000_s1026" alt="&quot;&quot;" style="position:absolute;margin-left:237.95pt;margin-top:-4.7pt;width:289.15pt;height:84.85pt;z-index:-251625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" fillcolor="#bdd6ee [1304]" stroked="f" strokeweight="6pt">
                <w10:wrap anchorx="margin"/>
              </v:rect>
            </w:pict>
          </mc:Fallback>
        </mc:AlternateContent>
      </w:r>
      <w:r w:rsidR="00B65D8A">
        <w:rPr>
          <w:rFonts w:eastAsia="Times New Roman"/>
        </w:rPr>
        <w:t xml:space="preserve">A </w:t>
      </w:r>
      <w:r w:rsidR="00B65D8A">
        <w:rPr>
          <w:rFonts w:eastAsia="Times New Roman"/>
          <w:b/>
          <w:bCs/>
        </w:rPr>
        <w:t xml:space="preserve">coalition </w:t>
      </w:r>
      <w:r w:rsidR="00B65D8A">
        <w:rPr>
          <w:rFonts w:eastAsia="Times New Roman"/>
        </w:rPr>
        <w:t>is a group of organisations that work towards shared goals.</w:t>
      </w:r>
    </w:p>
    <w:p w14:paraId="434998AF" w14:textId="77777777" w:rsidR="00B65D8A" w:rsidRDefault="00B65D8A" w:rsidP="00B65D8A">
      <w:pPr>
        <w:rPr>
          <w:rFonts w:eastAsia="Times New Roman"/>
        </w:rPr>
      </w:pPr>
    </w:p>
    <w:p w14:paraId="54A88FA1" w14:textId="77777777" w:rsidR="00B65D8A" w:rsidRDefault="00B65D8A" w:rsidP="00B65D8A"/>
    <w:p w14:paraId="7467B479" w14:textId="77777777" w:rsidR="00B65D8A" w:rsidRDefault="00B65D8A" w:rsidP="00B65D8A">
      <w:r w:rsidRPr="009F1191">
        <w:rPr>
          <w:noProof/>
        </w:rPr>
        <w:drawing>
          <wp:anchor distT="0" distB="0" distL="114300" distR="114300" simplePos="0" relativeHeight="251678720" behindDoc="0" locked="0" layoutInCell="1" allowOverlap="1" wp14:anchorId="43C6781D" wp14:editId="38BAE45D">
            <wp:simplePos x="0" y="0"/>
            <wp:positionH relativeFrom="margin">
              <wp:align>left</wp:align>
            </wp:positionH>
            <wp:positionV relativeFrom="paragraph">
              <wp:posOffset>25087</wp:posOffset>
            </wp:positionV>
            <wp:extent cx="1524000" cy="2005301"/>
            <wp:effectExtent l="0" t="0" r="0" b="0"/>
            <wp:wrapNone/>
            <wp:docPr id="1787935211" name="Picture 178793521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935211" name="Picture 178793521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441" cy="2009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1191">
        <w:rPr>
          <w:rFonts w:eastAsia="Arial"/>
          <w:noProof/>
        </w:rPr>
        <w:drawing>
          <wp:anchor distT="0" distB="0" distL="114300" distR="114300" simplePos="0" relativeHeight="251679744" behindDoc="0" locked="0" layoutInCell="1" allowOverlap="1" wp14:anchorId="4426EB8E" wp14:editId="74D7978D">
            <wp:simplePos x="0" y="0"/>
            <wp:positionH relativeFrom="margin">
              <wp:posOffset>334010</wp:posOffset>
            </wp:positionH>
            <wp:positionV relativeFrom="paragraph">
              <wp:posOffset>298450</wp:posOffset>
            </wp:positionV>
            <wp:extent cx="668655" cy="804545"/>
            <wp:effectExtent l="0" t="0" r="0" b="0"/>
            <wp:wrapThrough wrapText="bothSides">
              <wp:wrapPolygon edited="0">
                <wp:start x="0" y="0"/>
                <wp:lineTo x="0" y="20969"/>
                <wp:lineTo x="20923" y="20969"/>
                <wp:lineTo x="20923" y="0"/>
                <wp:lineTo x="0" y="0"/>
              </wp:wrapPolygon>
            </wp:wrapThrough>
            <wp:docPr id="1674205913" name="Picture 167420591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The DPO Coalition wanted to know how well the Aotearoa New Zealand Government was making the </w:t>
      </w:r>
      <w:r w:rsidRPr="002B19D8">
        <w:rPr>
          <w:b/>
          <w:bCs/>
        </w:rPr>
        <w:t>United Nations Convention on the Rights of Persons with Disabilities</w:t>
      </w:r>
      <w:r>
        <w:t xml:space="preserve"> work in this country. </w:t>
      </w:r>
    </w:p>
    <w:p w14:paraId="49838C14" w14:textId="77777777" w:rsidR="00B65D8A" w:rsidRDefault="00B65D8A" w:rsidP="00B65D8A"/>
    <w:p w14:paraId="56A1BA80" w14:textId="77777777" w:rsidR="00B65D8A" w:rsidRDefault="00B65D8A" w:rsidP="00B65D8A"/>
    <w:p w14:paraId="79B53A2B" w14:textId="77777777" w:rsidR="0046203B" w:rsidRDefault="0046203B">
      <w:pPr>
        <w:spacing w:line="240" w:lineRule="auto"/>
        <w:ind w:left="0"/>
      </w:pPr>
      <w:r>
        <w:br w:type="page"/>
      </w:r>
    </w:p>
    <w:p w14:paraId="157C952C" w14:textId="453ABEC4" w:rsidR="00B65D8A" w:rsidRDefault="00B65D8A" w:rsidP="00B65D8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9A4D0B7" wp14:editId="31021A62">
                <wp:simplePos x="0" y="0"/>
                <wp:positionH relativeFrom="margin">
                  <wp:posOffset>2232025</wp:posOffset>
                </wp:positionH>
                <wp:positionV relativeFrom="paragraph">
                  <wp:posOffset>-20473</wp:posOffset>
                </wp:positionV>
                <wp:extent cx="3672000" cy="3268800"/>
                <wp:effectExtent l="0" t="0" r="0" b="0"/>
                <wp:wrapNone/>
                <wp:docPr id="1996336693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2000" cy="32688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947A189" id="Rectangle 5" o:spid="_x0000_s1026" alt="&quot;&quot;" style="position:absolute;margin-left:175.75pt;margin-top:-1.6pt;width:289.15pt;height:257.4pt;z-index:-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  <w:r w:rsidRPr="009F1191">
        <w:rPr>
          <w:noProof/>
        </w:rPr>
        <w:drawing>
          <wp:anchor distT="0" distB="0" distL="114300" distR="114300" simplePos="0" relativeHeight="251675648" behindDoc="0" locked="0" layoutInCell="1" allowOverlap="1" wp14:anchorId="6C5C06ED" wp14:editId="3FE913DB">
            <wp:simplePos x="0" y="0"/>
            <wp:positionH relativeFrom="margin">
              <wp:align>left</wp:align>
            </wp:positionH>
            <wp:positionV relativeFrom="paragraph">
              <wp:posOffset>-40943</wp:posOffset>
            </wp:positionV>
            <wp:extent cx="1781033" cy="1781033"/>
            <wp:effectExtent l="0" t="0" r="0" b="0"/>
            <wp:wrapNone/>
            <wp:docPr id="21" name="Picture 2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033" cy="1781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1191">
        <w:t xml:space="preserve">The </w:t>
      </w:r>
      <w:r w:rsidRPr="009F1191">
        <w:rPr>
          <w:b/>
          <w:bCs/>
        </w:rPr>
        <w:t>United Nations Convention on the Rights of Persons with Disabilities</w:t>
      </w:r>
      <w:r>
        <w:rPr>
          <w:b/>
          <w:bCs/>
        </w:rPr>
        <w:t xml:space="preserve"> / UNCRPD</w:t>
      </w:r>
      <w:r w:rsidRPr="009F1191">
        <w:t xml:space="preserve"> is a law lots of countries have agreed to.</w:t>
      </w:r>
    </w:p>
    <w:p w14:paraId="67737633" w14:textId="77777777" w:rsidR="00B65D8A" w:rsidRDefault="00B65D8A" w:rsidP="00B65D8A"/>
    <w:p w14:paraId="538A6BBA" w14:textId="77777777" w:rsidR="00B65D8A" w:rsidRPr="009F1191" w:rsidRDefault="00B65D8A" w:rsidP="00B65D8A">
      <w:r w:rsidRPr="009F1191">
        <w:rPr>
          <w:rFonts w:eastAsia="Arial"/>
          <w:noProof/>
        </w:rPr>
        <w:drawing>
          <wp:anchor distT="0" distB="0" distL="114300" distR="114300" simplePos="0" relativeHeight="251676672" behindDoc="0" locked="0" layoutInCell="1" allowOverlap="1" wp14:anchorId="2A2AD1E5" wp14:editId="6BAB9864">
            <wp:simplePos x="0" y="0"/>
            <wp:positionH relativeFrom="margin">
              <wp:posOffset>0</wp:posOffset>
            </wp:positionH>
            <wp:positionV relativeFrom="paragraph">
              <wp:posOffset>156210</wp:posOffset>
            </wp:positionV>
            <wp:extent cx="1338580" cy="1609725"/>
            <wp:effectExtent l="0" t="0" r="0" b="3175"/>
            <wp:wrapThrough wrapText="bothSides">
              <wp:wrapPolygon edited="0">
                <wp:start x="0" y="0"/>
                <wp:lineTo x="0" y="21472"/>
                <wp:lineTo x="21313" y="21472"/>
                <wp:lineTo x="21313" y="0"/>
                <wp:lineTo x="0" y="0"/>
              </wp:wrapPolygon>
            </wp:wrapThrough>
            <wp:docPr id="7" name="Picture 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858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39950" w14:textId="77777777" w:rsidR="00B65D8A" w:rsidRDefault="00B65D8A" w:rsidP="00B65D8A">
      <w:pPr>
        <w:rPr>
          <w:rFonts w:eastAsia="Arial"/>
        </w:rPr>
      </w:pPr>
      <w:r w:rsidRPr="009F1191">
        <w:rPr>
          <w:rFonts w:eastAsia="Arial"/>
        </w:rPr>
        <w:t>It says what governments must do to make sure disabled people get the same</w:t>
      </w:r>
      <w:r w:rsidRPr="003C4C53">
        <w:rPr>
          <w:rFonts w:eastAsia="Arial"/>
          <w:b/>
          <w:bCs/>
        </w:rPr>
        <w:t xml:space="preserve"> rights</w:t>
      </w:r>
      <w:r w:rsidRPr="009F1191">
        <w:rPr>
          <w:rFonts w:eastAsia="Arial"/>
        </w:rPr>
        <w:t xml:space="preserve"> as everybody else.</w:t>
      </w:r>
    </w:p>
    <w:p w14:paraId="222D4444" w14:textId="77777777" w:rsidR="00B65D8A" w:rsidRDefault="00B65D8A" w:rsidP="00B65D8A">
      <w:pPr>
        <w:rPr>
          <w:rFonts w:eastAsia="Arial"/>
        </w:rPr>
      </w:pPr>
    </w:p>
    <w:p w14:paraId="59000E78" w14:textId="75F5FFBE" w:rsidR="00B65D8A" w:rsidRDefault="00B65D8A" w:rsidP="00B65D8A">
      <w:pPr>
        <w:spacing w:line="240" w:lineRule="auto"/>
        <w:ind w:left="0"/>
        <w:rPr>
          <w:rFonts w:eastAsia="Arial"/>
        </w:rPr>
      </w:pPr>
    </w:p>
    <w:p w14:paraId="7415B2F6" w14:textId="77777777" w:rsidR="0046203B" w:rsidRDefault="0046203B" w:rsidP="00B65D8A">
      <w:pPr>
        <w:spacing w:line="240" w:lineRule="auto"/>
        <w:ind w:left="0"/>
        <w:rPr>
          <w:rFonts w:eastAsia="Arial"/>
        </w:rPr>
      </w:pPr>
    </w:p>
    <w:p w14:paraId="7237FB04" w14:textId="77777777" w:rsidR="00B65D8A" w:rsidRDefault="00B65D8A" w:rsidP="00B65D8A">
      <w:pPr>
        <w:rPr>
          <w:rFonts w:eastAsia="Arial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2263DDBF" wp14:editId="3E6B86FC">
            <wp:simplePos x="0" y="0"/>
            <wp:positionH relativeFrom="margin">
              <wp:align>left</wp:align>
            </wp:positionH>
            <wp:positionV relativeFrom="paragraph">
              <wp:posOffset>282575</wp:posOffset>
            </wp:positionV>
            <wp:extent cx="1800000" cy="1223924"/>
            <wp:effectExtent l="0" t="0" r="3810" b="0"/>
            <wp:wrapNone/>
            <wp:docPr id="2129537018" name="Picture 1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537018" name="Picture 1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223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38AC21EF" wp14:editId="1E29A354">
                <wp:simplePos x="0" y="0"/>
                <wp:positionH relativeFrom="margin">
                  <wp:posOffset>2232025</wp:posOffset>
                </wp:positionH>
                <wp:positionV relativeFrom="paragraph">
                  <wp:posOffset>-76200</wp:posOffset>
                </wp:positionV>
                <wp:extent cx="3672000" cy="4114800"/>
                <wp:effectExtent l="0" t="0" r="0" b="0"/>
                <wp:wrapNone/>
                <wp:docPr id="1822994138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2000" cy="41148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367B861" id="Rectangle 5" o:spid="_x0000_s1026" alt="&quot;&quot;" style="position:absolute;margin-left:175.75pt;margin-top:-6pt;width:289.15pt;height:324pt;z-index:-251632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  <w:r>
        <w:rPr>
          <w:rFonts w:eastAsia="Arial"/>
          <w:b/>
          <w:bCs/>
        </w:rPr>
        <w:t xml:space="preserve">Rights </w:t>
      </w:r>
      <w:r>
        <w:rPr>
          <w:rFonts w:eastAsia="Arial"/>
        </w:rPr>
        <w:t>are things everyone should:</w:t>
      </w:r>
    </w:p>
    <w:p w14:paraId="68A5B818" w14:textId="52508AC2" w:rsidR="00B65D8A" w:rsidRDefault="00B65D8A" w:rsidP="00B65D8A">
      <w:pPr>
        <w:pStyle w:val="Listtoplevel"/>
      </w:pPr>
      <w:r>
        <w:t>have</w:t>
      </w:r>
    </w:p>
    <w:p w14:paraId="3894636F" w14:textId="77777777" w:rsidR="00B65D8A" w:rsidRDefault="00B65D8A" w:rsidP="00B65D8A">
      <w:pPr>
        <w:pStyle w:val="Listtoplevel"/>
      </w:pPr>
      <w:r>
        <w:t>be able to do.</w:t>
      </w:r>
    </w:p>
    <w:p w14:paraId="2FB776B0" w14:textId="43B3D6C6" w:rsidR="00B65D8A" w:rsidRDefault="00B65D8A" w:rsidP="00B65D8A">
      <w:pPr>
        <w:rPr>
          <w:rFonts w:eastAsia="Arial"/>
        </w:rPr>
      </w:pPr>
    </w:p>
    <w:p w14:paraId="2C50FDDA" w14:textId="70C6E96C" w:rsidR="00B65D8A" w:rsidRDefault="00B65D8A" w:rsidP="00B65D8A">
      <w:pPr>
        <w:rPr>
          <w:rFonts w:eastAsia="Arial"/>
        </w:rPr>
      </w:pPr>
    </w:p>
    <w:p w14:paraId="3A276BB6" w14:textId="2016CA6B" w:rsidR="00B65D8A" w:rsidRDefault="00B65D8A" w:rsidP="00B65D8A">
      <w:pPr>
        <w:rPr>
          <w:rFonts w:eastAsia="Arial"/>
        </w:rPr>
      </w:pPr>
      <w:r>
        <w:rPr>
          <w:rFonts w:eastAsia="Arial"/>
        </w:rPr>
        <w:t>Rights are things like:</w:t>
      </w:r>
    </w:p>
    <w:p w14:paraId="489E0445" w14:textId="77777777" w:rsidR="002058A3" w:rsidRDefault="00B65D8A" w:rsidP="00187598">
      <w:pPr>
        <w:pStyle w:val="Listtoplevel"/>
      </w:pPr>
      <w:r>
        <w:drawing>
          <wp:anchor distT="0" distB="0" distL="114300" distR="114300" simplePos="0" relativeHeight="251685888" behindDoc="0" locked="0" layoutInCell="1" allowOverlap="1" wp14:anchorId="64799A1F" wp14:editId="3E26579A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800000" cy="1036556"/>
            <wp:effectExtent l="0" t="0" r="3810" b="5080"/>
            <wp:wrapNone/>
            <wp:docPr id="443908486" name="Picture 1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908486" name="Picture 1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036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having a safe place to live</w:t>
      </w:r>
    </w:p>
    <w:p w14:paraId="338C386F" w14:textId="07B0666B" w:rsidR="00C37B9A" w:rsidRDefault="00B65D8A" w:rsidP="00187598">
      <w:pPr>
        <w:pStyle w:val="Listtoplevel"/>
      </w:pPr>
      <w:r>
        <w:t>being able to get married</w:t>
      </w:r>
      <w:r w:rsidR="002058A3" w:rsidRPr="002058A3">
        <w:t>.</w:t>
      </w:r>
    </w:p>
    <w:p w14:paraId="0DEEFC61" w14:textId="5E7FA231" w:rsidR="002058A3" w:rsidRDefault="002058A3" w:rsidP="002058A3"/>
    <w:p w14:paraId="0A89D60B" w14:textId="33CB170D" w:rsidR="002058A3" w:rsidRDefault="002058A3" w:rsidP="002058A3"/>
    <w:p w14:paraId="70982824" w14:textId="1555C781" w:rsidR="002058A3" w:rsidRDefault="00FE6B5C" w:rsidP="002058A3">
      <w:r>
        <w:rPr>
          <w:noProof/>
        </w:rPr>
        <w:lastRenderedPageBreak/>
        <w:drawing>
          <wp:anchor distT="0" distB="0" distL="114300" distR="114300" simplePos="0" relativeHeight="251700224" behindDoc="0" locked="0" layoutInCell="1" allowOverlap="1" wp14:anchorId="1321809C" wp14:editId="7414CC69">
            <wp:simplePos x="0" y="0"/>
            <wp:positionH relativeFrom="margin">
              <wp:align>left</wp:align>
            </wp:positionH>
            <wp:positionV relativeFrom="page">
              <wp:posOffset>733425</wp:posOffset>
            </wp:positionV>
            <wp:extent cx="1565275" cy="1591310"/>
            <wp:effectExtent l="0" t="0" r="0" b="8890"/>
            <wp:wrapNone/>
            <wp:docPr id="776605131" name="Picture 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605131" name="Picture 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275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58A3">
        <w:t xml:space="preserve">This Easy Read </w:t>
      </w:r>
      <w:r w:rsidR="005F6809">
        <w:br/>
      </w:r>
      <w:r w:rsidR="002058A3">
        <w:t xml:space="preserve">preamble / introduction </w:t>
      </w:r>
      <w:r w:rsidR="005F6809">
        <w:br/>
      </w:r>
      <w:r w:rsidR="002058A3">
        <w:t>explains</w:t>
      </w:r>
      <w:r w:rsidR="00CC7227">
        <w:t xml:space="preserve"> things like</w:t>
      </w:r>
      <w:r w:rsidR="002058A3">
        <w:t>:</w:t>
      </w:r>
    </w:p>
    <w:p w14:paraId="4235A07A" w14:textId="77C1889E" w:rsidR="002058A3" w:rsidRDefault="00CC7227" w:rsidP="00CC7227">
      <w:pPr>
        <w:pStyle w:val="Listtoplevel"/>
      </w:pPr>
      <w:r>
        <w:t>why we are doing monitoring</w:t>
      </w:r>
    </w:p>
    <w:p w14:paraId="4774E0F4" w14:textId="5DD7C72C" w:rsidR="00CC7227" w:rsidRDefault="00FE6B5C" w:rsidP="00CC7227">
      <w:pPr>
        <w:pStyle w:val="Listtoplevel"/>
      </w:pPr>
      <w:r>
        <w:drawing>
          <wp:anchor distT="0" distB="0" distL="114300" distR="114300" simplePos="0" relativeHeight="251701248" behindDoc="0" locked="0" layoutInCell="1" allowOverlap="1" wp14:anchorId="1BE5BF27" wp14:editId="3A00C165">
            <wp:simplePos x="0" y="0"/>
            <wp:positionH relativeFrom="margin">
              <wp:align>left</wp:align>
            </wp:positionH>
            <wp:positionV relativeFrom="page">
              <wp:posOffset>2667000</wp:posOffset>
            </wp:positionV>
            <wp:extent cx="1591519" cy="1296361"/>
            <wp:effectExtent l="0" t="0" r="8890" b="0"/>
            <wp:wrapNone/>
            <wp:docPr id="613419289" name="Picture 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419289" name="Picture 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1519" cy="1296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7227">
        <w:t>what has happened with disability supports and services in the past few years.</w:t>
      </w:r>
    </w:p>
    <w:p w14:paraId="52FD798A" w14:textId="49E6140F" w:rsidR="00CC7227" w:rsidRDefault="00CC7227">
      <w:pPr>
        <w:spacing w:line="240" w:lineRule="auto"/>
        <w:ind w:left="0"/>
        <w:rPr>
          <w:rFonts w:eastAsiaTheme="minorHAnsi"/>
          <w:noProof/>
          <w:szCs w:val="22"/>
          <w:lang w:val="en-GB"/>
        </w:rPr>
      </w:pPr>
      <w:r>
        <w:br w:type="page"/>
      </w:r>
    </w:p>
    <w:p w14:paraId="7B658797" w14:textId="11A70888" w:rsidR="00CC7227" w:rsidRDefault="00CC7227" w:rsidP="00CC7227">
      <w:pPr>
        <w:pStyle w:val="Heading1"/>
      </w:pPr>
      <w:bookmarkStart w:id="1" w:name="_How_to_read"/>
      <w:bookmarkEnd w:id="1"/>
      <w:r>
        <w:lastRenderedPageBreak/>
        <w:t xml:space="preserve">How to </w:t>
      </w:r>
      <w:r w:rsidR="00C82500">
        <w:t>r</w:t>
      </w:r>
      <w:r>
        <w:t xml:space="preserve">ead the </w:t>
      </w:r>
      <w:r w:rsidR="00C82500">
        <w:t>r</w:t>
      </w:r>
      <w:r>
        <w:t>eports</w:t>
      </w:r>
    </w:p>
    <w:p w14:paraId="12B14769" w14:textId="6BBEAEB1" w:rsidR="00CC7227" w:rsidRDefault="00587390" w:rsidP="00CC7227">
      <w:r>
        <w:rPr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0D409A90" wp14:editId="3160DB72">
                <wp:simplePos x="0" y="0"/>
                <wp:positionH relativeFrom="column">
                  <wp:posOffset>-104172</wp:posOffset>
                </wp:positionH>
                <wp:positionV relativeFrom="paragraph">
                  <wp:posOffset>381394</wp:posOffset>
                </wp:positionV>
                <wp:extent cx="1921309" cy="1956033"/>
                <wp:effectExtent l="0" t="0" r="0" b="6350"/>
                <wp:wrapNone/>
                <wp:docPr id="1889569778" name="Group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21309" cy="1956033"/>
                          <a:chOff x="0" y="0"/>
                          <a:chExt cx="1921309" cy="1956033"/>
                        </a:xfrm>
                      </wpg:grpSpPr>
                      <pic:pic xmlns:pic="http://schemas.openxmlformats.org/drawingml/2006/picture">
                        <pic:nvPicPr>
                          <pic:cNvPr id="340536604" name="Picture 7" descr="A white notebook with a spiral bound with a person wav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385" cy="1429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897755" name="Picture 7" descr="A white notebook with a spiral bound with a person wav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643" y="300942"/>
                            <a:ext cx="1429385" cy="1429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9264110" name="Picture 7" descr="A white notebook with a spiral bound with a person waving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924" y="526648"/>
                            <a:ext cx="1429385" cy="1429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361847D6" id="Group 8" o:spid="_x0000_s1026" alt="&quot;&quot;" style="position:absolute;margin-left:-8.2pt;margin-top:30.05pt;width:151.3pt;height:154pt;z-index:251707392" coordsize="19213,19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">
                <v:shape id="Picture 7" o:spid="_x0000_s1027" type="#_x0000_t75" alt="A white notebook with a spiral bound with a person waving&#10;&#10;AI-generated content may be incorrect." style="position:absolute;width:14293;height:1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">
                  <v:imagedata r:id="rId56" o:title="A white notebook with a spiral bound with a person waving&#10;&#10;AI-generated content may be incorrect"/>
                </v:shape>
                <v:shape id="Picture 7" o:spid="_x0000_s1028" type="#_x0000_t75" alt="A white notebook with a spiral bound with a person waving&#10;&#10;AI-generated content may be incorrect." style="position:absolute;left:2546;top:3009;width:14294;height:14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">
                  <v:imagedata r:id="rId29" o:title="A white notebook with a spiral bound with a person waving&#10;&#10;AI-generated content may be incorrect"/>
                </v:shape>
                <v:shape id="Picture 7" o:spid="_x0000_s1029" type="#_x0000_t75" alt="A white notebook with a spiral bound with a person waving&#10;&#10;AI-generated content may be incorrect." style="position:absolute;left:4919;top:5266;width:14294;height:14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">
                  <v:imagedata r:id="rId29" o:title="A white notebook with a spiral bound with a person waving&#10;&#10;AI-generated content may be incorrect"/>
                </v:shape>
              </v:group>
            </w:pict>
          </mc:Fallback>
        </mc:AlternateContent>
      </w:r>
    </w:p>
    <w:p w14:paraId="01C6B723" w14:textId="45767007" w:rsidR="00CC7227" w:rsidRDefault="00CC7227" w:rsidP="00CC7227"/>
    <w:p w14:paraId="3AAC04BF" w14:textId="0961A193" w:rsidR="00CC7227" w:rsidRDefault="00CC7227" w:rsidP="00CC7227">
      <w:r>
        <w:t xml:space="preserve">We have chosen to write what we have found out during our monitoring in a </w:t>
      </w:r>
      <w:r w:rsidR="005F6809">
        <w:t>set</w:t>
      </w:r>
      <w:r>
        <w:t xml:space="preserve"> of reports.</w:t>
      </w:r>
    </w:p>
    <w:p w14:paraId="6E3680E7" w14:textId="6D07FE28" w:rsidR="00CC7227" w:rsidRDefault="00CC7227" w:rsidP="00CC7227"/>
    <w:p w14:paraId="4EB5641E" w14:textId="7AF72D0C" w:rsidR="00CC7227" w:rsidRDefault="00CC7227" w:rsidP="00CC7227"/>
    <w:p w14:paraId="59DC1CC4" w14:textId="2B4B905B" w:rsidR="00CC7227" w:rsidRDefault="00CC7227" w:rsidP="00CC7227">
      <w:r>
        <w:t>These reports are:</w:t>
      </w:r>
    </w:p>
    <w:p w14:paraId="2B0542E6" w14:textId="41EBAD38" w:rsidR="00CC7227" w:rsidRDefault="00596477" w:rsidP="00CC7227">
      <w:pPr>
        <w:pStyle w:val="Listtoplevel"/>
      </w:pPr>
      <w:r>
        <w:drawing>
          <wp:anchor distT="0" distB="0" distL="114300" distR="114300" simplePos="0" relativeHeight="251709440" behindDoc="0" locked="0" layoutInCell="1" allowOverlap="1" wp14:anchorId="3C8D84D3" wp14:editId="0961134A">
            <wp:simplePos x="0" y="0"/>
            <wp:positionH relativeFrom="margin">
              <wp:align>left</wp:align>
            </wp:positionH>
            <wp:positionV relativeFrom="page">
              <wp:posOffset>5013325</wp:posOffset>
            </wp:positionV>
            <wp:extent cx="2112010" cy="416560"/>
            <wp:effectExtent l="0" t="0" r="2540" b="2540"/>
            <wp:wrapNone/>
            <wp:docPr id="1810794789" name="Picture 1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794789" name="Picture 1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1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7227">
        <w:t>Preamble</w:t>
      </w:r>
    </w:p>
    <w:p w14:paraId="2B77B6AE" w14:textId="7C28BD1B" w:rsidR="00CC7227" w:rsidRDefault="00596477" w:rsidP="00CC7227">
      <w:pPr>
        <w:pStyle w:val="Listtoplevel"/>
      </w:pPr>
      <w:r>
        <w:drawing>
          <wp:anchor distT="0" distB="0" distL="114300" distR="114300" simplePos="0" relativeHeight="251708416" behindDoc="0" locked="0" layoutInCell="1" allowOverlap="1" wp14:anchorId="22DAE7C2" wp14:editId="7DB0C7A8">
            <wp:simplePos x="0" y="0"/>
            <wp:positionH relativeFrom="margin">
              <wp:align>left</wp:align>
            </wp:positionH>
            <wp:positionV relativeFrom="page">
              <wp:posOffset>5592445</wp:posOffset>
            </wp:positionV>
            <wp:extent cx="1666240" cy="1237615"/>
            <wp:effectExtent l="0" t="0" r="0" b="635"/>
            <wp:wrapNone/>
            <wp:docPr id="1312895300" name="Picture 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895300" name="Picture 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240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7227">
        <w:t xml:space="preserve">Report 1: </w:t>
      </w:r>
      <w:r>
        <w:t xml:space="preserve">Whaikaha Ministry of Disabled People </w:t>
      </w:r>
    </w:p>
    <w:p w14:paraId="2D0F8A61" w14:textId="22C833CA" w:rsidR="00CC7227" w:rsidRDefault="00587390" w:rsidP="00CC7227">
      <w:pPr>
        <w:pStyle w:val="Listtoplevel"/>
      </w:pPr>
      <w:r>
        <w:drawing>
          <wp:anchor distT="0" distB="0" distL="114300" distR="114300" simplePos="0" relativeHeight="251711488" behindDoc="0" locked="0" layoutInCell="1" allowOverlap="1" wp14:anchorId="4E4C53F2" wp14:editId="11624EF2">
            <wp:simplePos x="0" y="0"/>
            <wp:positionH relativeFrom="margin">
              <wp:align>left</wp:align>
            </wp:positionH>
            <wp:positionV relativeFrom="page">
              <wp:posOffset>6967879</wp:posOffset>
            </wp:positionV>
            <wp:extent cx="1290577" cy="1051231"/>
            <wp:effectExtent l="0" t="0" r="5080" b="0"/>
            <wp:wrapNone/>
            <wp:docPr id="1303427774" name="Picture 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427774" name="Picture 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577" cy="10512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7227">
        <w:t xml:space="preserve">Report 2: </w:t>
      </w:r>
      <w:r w:rsidR="00596477">
        <w:t>Consultation and Engagement</w:t>
      </w:r>
    </w:p>
    <w:p w14:paraId="1A0F5692" w14:textId="63276A4D" w:rsidR="00CC7227" w:rsidRDefault="00CC7227" w:rsidP="00CC7227">
      <w:pPr>
        <w:pStyle w:val="Listtoplevel"/>
      </w:pPr>
      <w:r>
        <w:t>Report 3: Disability Supports and Services</w:t>
      </w:r>
    </w:p>
    <w:p w14:paraId="65CB62E0" w14:textId="79611C26" w:rsidR="00CC7227" w:rsidRDefault="00587390" w:rsidP="00CC7227">
      <w:pPr>
        <w:pStyle w:val="Listtoplevel"/>
      </w:pPr>
      <w:r>
        <w:drawing>
          <wp:anchor distT="0" distB="0" distL="114300" distR="114300" simplePos="0" relativeHeight="251712512" behindDoc="0" locked="0" layoutInCell="1" allowOverlap="1" wp14:anchorId="2D8E0FDE" wp14:editId="646ABF67">
            <wp:simplePos x="0" y="0"/>
            <wp:positionH relativeFrom="column">
              <wp:posOffset>-69359</wp:posOffset>
            </wp:positionH>
            <wp:positionV relativeFrom="margin">
              <wp:posOffset>7349370</wp:posOffset>
            </wp:positionV>
            <wp:extent cx="2035393" cy="410901"/>
            <wp:effectExtent l="0" t="0" r="3175" b="8255"/>
            <wp:wrapNone/>
            <wp:docPr id="997056344" name="Picture 1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056344" name="Picture 1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5393" cy="410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7227">
        <w:t>Report 4: Enabling Good Lives</w:t>
      </w:r>
    </w:p>
    <w:p w14:paraId="641E298D" w14:textId="427DB371" w:rsidR="00CC7227" w:rsidRPr="00CC7227" w:rsidRDefault="00587390" w:rsidP="00CC7227">
      <w:pPr>
        <w:pStyle w:val="Listtoplevel"/>
      </w:pPr>
      <w:r>
        <w:drawing>
          <wp:anchor distT="0" distB="0" distL="114300" distR="114300" simplePos="0" relativeHeight="251713536" behindDoc="0" locked="0" layoutInCell="1" allowOverlap="1" wp14:anchorId="677B67CF" wp14:editId="6E3DB4CC">
            <wp:simplePos x="0" y="0"/>
            <wp:positionH relativeFrom="margin">
              <wp:align>left</wp:align>
            </wp:positionH>
            <wp:positionV relativeFrom="paragraph">
              <wp:posOffset>95258</wp:posOffset>
            </wp:positionV>
            <wp:extent cx="1226820" cy="1226820"/>
            <wp:effectExtent l="0" t="0" r="0" b="0"/>
            <wp:wrapNone/>
            <wp:docPr id="843085242" name="Picture 1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08524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820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7227">
        <w:t>Report 5: Summary of Recommendations.</w:t>
      </w:r>
    </w:p>
    <w:p w14:paraId="0BD9B768" w14:textId="48E40C1F" w:rsidR="00C37B9A" w:rsidRPr="00C37B9A" w:rsidRDefault="00C37B9A" w:rsidP="00CC7227">
      <w:pPr>
        <w:pStyle w:val="Heading1"/>
        <w:rPr>
          <w:lang w:val="en-GB"/>
        </w:rPr>
      </w:pPr>
      <w:bookmarkStart w:id="2" w:name="_Why_we_chose"/>
      <w:bookmarkEnd w:id="2"/>
      <w:r>
        <w:rPr>
          <w:lang w:val="en-GB"/>
        </w:rPr>
        <w:br w:type="page"/>
      </w:r>
      <w:r>
        <w:rPr>
          <w:lang w:val="en-GB"/>
        </w:rPr>
        <w:lastRenderedPageBreak/>
        <w:t xml:space="preserve">Why we chose to monitor </w:t>
      </w:r>
      <w:r w:rsidR="00C82500">
        <w:rPr>
          <w:lang w:val="en-GB"/>
        </w:rPr>
        <w:t>d</w:t>
      </w:r>
      <w:r>
        <w:rPr>
          <w:lang w:val="en-GB"/>
        </w:rPr>
        <w:t xml:space="preserve">isability </w:t>
      </w:r>
      <w:r w:rsidR="00C82500">
        <w:rPr>
          <w:lang w:val="en-GB"/>
        </w:rPr>
        <w:t>s</w:t>
      </w:r>
      <w:r>
        <w:rPr>
          <w:lang w:val="en-GB"/>
        </w:rPr>
        <w:t xml:space="preserve">upports and </w:t>
      </w:r>
      <w:r w:rsidR="00C82500">
        <w:rPr>
          <w:lang w:val="en-GB"/>
        </w:rPr>
        <w:t>s</w:t>
      </w:r>
      <w:r>
        <w:rPr>
          <w:lang w:val="en-GB"/>
        </w:rPr>
        <w:t>ervices</w:t>
      </w:r>
    </w:p>
    <w:p w14:paraId="509F93C2" w14:textId="3F1D59E1" w:rsidR="00A068E4" w:rsidRDefault="00A068E4" w:rsidP="00A068E4"/>
    <w:p w14:paraId="7D918C0F" w14:textId="37536845" w:rsidR="00A068E4" w:rsidRDefault="00A068E4" w:rsidP="00A068E4"/>
    <w:p w14:paraId="5F7DA881" w14:textId="1D81CF06" w:rsidR="00A068E4" w:rsidRDefault="00587390" w:rsidP="00A068E4">
      <w:r>
        <w:rPr>
          <w:noProof/>
        </w:rPr>
        <w:drawing>
          <wp:anchor distT="0" distB="0" distL="114300" distR="114300" simplePos="0" relativeHeight="251714560" behindDoc="0" locked="0" layoutInCell="1" allowOverlap="1" wp14:anchorId="0EBFE45D" wp14:editId="504DE2E8">
            <wp:simplePos x="0" y="0"/>
            <wp:positionH relativeFrom="margin">
              <wp:align>left</wp:align>
            </wp:positionH>
            <wp:positionV relativeFrom="page">
              <wp:posOffset>2766196</wp:posOffset>
            </wp:positionV>
            <wp:extent cx="1744681" cy="1307940"/>
            <wp:effectExtent l="0" t="0" r="8255" b="6985"/>
            <wp:wrapNone/>
            <wp:docPr id="687788579" name="Picture 1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788579" name="Picture 1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976" cy="1313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I</w:t>
      </w:r>
      <w:r w:rsidR="00B65D8A">
        <w:t xml:space="preserve">n 2008 the New Zealand </w:t>
      </w:r>
      <w:r w:rsidR="005029A2">
        <w:t xml:space="preserve">Government </w:t>
      </w:r>
      <w:r w:rsidR="00A068E4">
        <w:t>agreed to work towards making the UNCRPD happen in Aotearoa New Zealand.</w:t>
      </w:r>
    </w:p>
    <w:p w14:paraId="07B55E14" w14:textId="55720E44" w:rsidR="00A068E4" w:rsidRDefault="002763FD" w:rsidP="00A068E4">
      <w:r>
        <w:rPr>
          <w:noProof/>
        </w:rPr>
        <w:drawing>
          <wp:anchor distT="0" distB="0" distL="114300" distR="114300" simplePos="0" relativeHeight="251719680" behindDoc="0" locked="0" layoutInCell="1" allowOverlap="1" wp14:anchorId="4E46BE33" wp14:editId="3DDC66A6">
            <wp:simplePos x="0" y="0"/>
            <wp:positionH relativeFrom="margin">
              <wp:align>left</wp:align>
            </wp:positionH>
            <wp:positionV relativeFrom="margin">
              <wp:posOffset>3384293</wp:posOffset>
            </wp:positionV>
            <wp:extent cx="1342663" cy="1342663"/>
            <wp:effectExtent l="0" t="0" r="0" b="0"/>
            <wp:wrapNone/>
            <wp:docPr id="911838071" name="Picture 1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838071" name="Picture 1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663" cy="1342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9188A5" w14:textId="0E14F7C6" w:rsidR="00A068E4" w:rsidRDefault="00A068E4" w:rsidP="00A068E4"/>
    <w:p w14:paraId="47E77DFC" w14:textId="17EFDE57" w:rsidR="00A068E4" w:rsidRDefault="00A068E4" w:rsidP="00A068E4">
      <w:r>
        <w:t xml:space="preserve">The </w:t>
      </w:r>
      <w:r w:rsidR="005029A2">
        <w:t xml:space="preserve">Government </w:t>
      </w:r>
      <w:r>
        <w:t xml:space="preserve">also agreed in 2016 to the UNCRPD </w:t>
      </w:r>
      <w:r>
        <w:rPr>
          <w:b/>
          <w:bCs/>
        </w:rPr>
        <w:t>optional protocol</w:t>
      </w:r>
      <w:r>
        <w:t>.</w:t>
      </w:r>
    </w:p>
    <w:p w14:paraId="7CEE9F4B" w14:textId="5495834A" w:rsidR="00A068E4" w:rsidRDefault="002763FD" w:rsidP="00A068E4">
      <w:r>
        <w:rPr>
          <w:noProof/>
        </w:rPr>
        <w:drawing>
          <wp:anchor distT="0" distB="0" distL="114300" distR="114300" simplePos="0" relativeHeight="251720704" behindDoc="0" locked="0" layoutInCell="1" allowOverlap="1" wp14:anchorId="6FD21446" wp14:editId="4B5AB171">
            <wp:simplePos x="0" y="0"/>
            <wp:positionH relativeFrom="margin">
              <wp:align>left</wp:align>
            </wp:positionH>
            <wp:positionV relativeFrom="page">
              <wp:posOffset>5866467</wp:posOffset>
            </wp:positionV>
            <wp:extent cx="1354238" cy="1354238"/>
            <wp:effectExtent l="0" t="0" r="0" b="0"/>
            <wp:wrapNone/>
            <wp:docPr id="1376303765" name="Picture 1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303765" name="Picture 1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4238" cy="1354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399336" w14:textId="63DA9BBD" w:rsidR="00A068E4" w:rsidRDefault="00C11E54" w:rsidP="00A068E4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0C6D1A51" wp14:editId="5706AE3B">
                <wp:simplePos x="0" y="0"/>
                <wp:positionH relativeFrom="margin">
                  <wp:align>right</wp:align>
                </wp:positionH>
                <wp:positionV relativeFrom="paragraph">
                  <wp:posOffset>222804</wp:posOffset>
                </wp:positionV>
                <wp:extent cx="3671570" cy="3628663"/>
                <wp:effectExtent l="0" t="0" r="5080" b="0"/>
                <wp:wrapNone/>
                <wp:docPr id="899129085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36286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165A380" id="Rectangle 5" o:spid="_x0000_s1026" alt="&quot;&quot;" style="position:absolute;margin-left:237.9pt;margin-top:17.55pt;width:289.1pt;height:285.7pt;z-index:-251599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</w:p>
    <w:p w14:paraId="1562B6F8" w14:textId="1196653A" w:rsidR="00A068E4" w:rsidRDefault="00A068E4" w:rsidP="00A068E4">
      <w:r>
        <w:t xml:space="preserve">The </w:t>
      </w:r>
      <w:r>
        <w:rPr>
          <w:b/>
          <w:bCs/>
        </w:rPr>
        <w:t>optional protocol</w:t>
      </w:r>
      <w:r>
        <w:t xml:space="preserve"> gives disabled people in Aotearoa New Zealand the right to:</w:t>
      </w:r>
    </w:p>
    <w:p w14:paraId="14F3B6BF" w14:textId="514C2A95" w:rsidR="00A068E4" w:rsidRDefault="002763FD" w:rsidP="00A068E4">
      <w:pPr>
        <w:pStyle w:val="Listtoplevel"/>
      </w:pPr>
      <w:r>
        <w:drawing>
          <wp:anchor distT="0" distB="0" distL="114300" distR="114300" simplePos="0" relativeHeight="251722752" behindDoc="0" locked="0" layoutInCell="1" allowOverlap="1" wp14:anchorId="720A6C5E" wp14:editId="0D22AE0F">
            <wp:simplePos x="0" y="0"/>
            <wp:positionH relativeFrom="margin">
              <wp:align>left</wp:align>
            </wp:positionH>
            <wp:positionV relativeFrom="page">
              <wp:posOffset>7448284</wp:posOffset>
            </wp:positionV>
            <wp:extent cx="1106805" cy="1145540"/>
            <wp:effectExtent l="0" t="0" r="0" b="0"/>
            <wp:wrapNone/>
            <wp:docPr id="1612053603" name="Picture 1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053603" name="Picture 1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805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68E4">
        <w:t xml:space="preserve">complain to the </w:t>
      </w:r>
      <w:r w:rsidR="00A068E4" w:rsidRPr="00C11E54">
        <w:rPr>
          <w:b/>
          <w:bCs/>
        </w:rPr>
        <w:t>U</w:t>
      </w:r>
      <w:r w:rsidR="00C11E54" w:rsidRPr="00C11E54">
        <w:rPr>
          <w:b/>
          <w:bCs/>
        </w:rPr>
        <w:t xml:space="preserve">nited </w:t>
      </w:r>
      <w:r w:rsidR="00A068E4" w:rsidRPr="00C11E54">
        <w:rPr>
          <w:b/>
          <w:bCs/>
        </w:rPr>
        <w:t>N</w:t>
      </w:r>
      <w:r w:rsidR="00C11E54" w:rsidRPr="00C11E54">
        <w:rPr>
          <w:b/>
          <w:bCs/>
        </w:rPr>
        <w:t>ations</w:t>
      </w:r>
      <w:r w:rsidR="00A068E4">
        <w:t xml:space="preserve"> </w:t>
      </w:r>
      <w:r w:rsidR="00C11E54">
        <w:br/>
      </w:r>
      <w:r w:rsidR="00A068E4">
        <w:t>if their rights are not being met</w:t>
      </w:r>
    </w:p>
    <w:p w14:paraId="66DF6FD4" w14:textId="68317C2E" w:rsidR="00C11E54" w:rsidRDefault="002763FD" w:rsidP="00E96B3F">
      <w:pPr>
        <w:pStyle w:val="Listtoplevel"/>
      </w:pPr>
      <w:r>
        <w:drawing>
          <wp:anchor distT="0" distB="0" distL="114300" distR="114300" simplePos="0" relativeHeight="251721728" behindDoc="0" locked="0" layoutInCell="1" allowOverlap="1" wp14:anchorId="36E12753" wp14:editId="71560C4C">
            <wp:simplePos x="0" y="0"/>
            <wp:positionH relativeFrom="margin">
              <wp:align>left</wp:align>
            </wp:positionH>
            <wp:positionV relativeFrom="paragraph">
              <wp:posOffset>494433</wp:posOffset>
            </wp:positionV>
            <wp:extent cx="1660967" cy="933649"/>
            <wp:effectExtent l="0" t="0" r="0" b="0"/>
            <wp:wrapNone/>
            <wp:docPr id="894065099" name="Picture 1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065099" name="Picture 1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967" cy="9336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68E4">
        <w:t xml:space="preserve">have the New Zealand </w:t>
      </w:r>
      <w:r w:rsidR="00FA18D6">
        <w:t xml:space="preserve">Government </w:t>
      </w:r>
      <w:r w:rsidR="00A068E4">
        <w:t>respond to their complaints.</w:t>
      </w:r>
      <w:r w:rsidR="00C11E54" w:rsidRPr="00C11E54">
        <w:t xml:space="preserve"> </w:t>
      </w:r>
      <w:r w:rsidR="00A068E4">
        <w:br w:type="page"/>
      </w:r>
    </w:p>
    <w:p w14:paraId="0C14386E" w14:textId="4D75E2FA" w:rsidR="00C11E54" w:rsidRDefault="00232BF8" w:rsidP="00A068E4">
      <w:r>
        <w:rPr>
          <w:noProof/>
        </w:rPr>
        <w:lastRenderedPageBreak/>
        <w:drawing>
          <wp:anchor distT="0" distB="0" distL="114300" distR="114300" simplePos="0" relativeHeight="251724800" behindDoc="0" locked="0" layoutInCell="1" allowOverlap="1" wp14:anchorId="5149FFC8" wp14:editId="62BF6ED7">
            <wp:simplePos x="0" y="0"/>
            <wp:positionH relativeFrom="margin">
              <wp:align>left</wp:align>
            </wp:positionH>
            <wp:positionV relativeFrom="page">
              <wp:posOffset>311777</wp:posOffset>
            </wp:positionV>
            <wp:extent cx="1456055" cy="1967230"/>
            <wp:effectExtent l="0" t="0" r="0" b="0"/>
            <wp:wrapNone/>
            <wp:docPr id="369562827" name="Picture 1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562827" name="Picture 1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1967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63FD"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521994B0" wp14:editId="650C0E63">
                <wp:simplePos x="0" y="0"/>
                <wp:positionH relativeFrom="margin">
                  <wp:align>right</wp:align>
                </wp:positionH>
                <wp:positionV relativeFrom="paragraph">
                  <wp:posOffset>-152842</wp:posOffset>
                </wp:positionV>
                <wp:extent cx="3671570" cy="3240912"/>
                <wp:effectExtent l="0" t="0" r="5080" b="0"/>
                <wp:wrapNone/>
                <wp:docPr id="78235526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3240912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C14253F" id="Rectangle 5" o:spid="_x0000_s1026" alt="&quot;&quot;" style="position:absolute;margin-left:237.9pt;margin-top:-12.05pt;width:289.1pt;height:255.2pt;z-index:-251589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" fillcolor="#bdd6ee [1304]" stroked="f" strokeweight="1pt">
                <w10:wrap anchorx="margin"/>
              </v:rect>
            </w:pict>
          </mc:Fallback>
        </mc:AlternateContent>
      </w:r>
      <w:r w:rsidR="00C11E54">
        <w:t xml:space="preserve">The </w:t>
      </w:r>
      <w:r w:rsidR="00C11E54">
        <w:rPr>
          <w:b/>
          <w:bCs/>
        </w:rPr>
        <w:t>United Nations</w:t>
      </w:r>
      <w:r w:rsidR="002763FD">
        <w:rPr>
          <w:b/>
          <w:bCs/>
        </w:rPr>
        <w:t xml:space="preserve"> </w:t>
      </w:r>
      <w:r w:rsidR="002763FD">
        <w:t>is a group of countries that work together to do things like:</w:t>
      </w:r>
    </w:p>
    <w:p w14:paraId="77EDB833" w14:textId="3FEA2DB7" w:rsidR="002763FD" w:rsidRDefault="002763FD" w:rsidP="002763FD">
      <w:pPr>
        <w:pStyle w:val="Listtoplevel"/>
      </w:pPr>
      <w:r>
        <w:t>talk about problems</w:t>
      </w:r>
    </w:p>
    <w:p w14:paraId="682EA304" w14:textId="15E899ED" w:rsidR="002763FD" w:rsidRDefault="00232BF8" w:rsidP="002763FD">
      <w:pPr>
        <w:pStyle w:val="Listtoplevel"/>
      </w:pPr>
      <w:r>
        <w:drawing>
          <wp:anchor distT="0" distB="0" distL="114300" distR="114300" simplePos="0" relativeHeight="251727872" behindDoc="0" locked="0" layoutInCell="1" allowOverlap="1" wp14:anchorId="00FEECD3" wp14:editId="1A90D577">
            <wp:simplePos x="0" y="0"/>
            <wp:positionH relativeFrom="margin">
              <wp:posOffset>92597</wp:posOffset>
            </wp:positionH>
            <wp:positionV relativeFrom="page">
              <wp:posOffset>2673752</wp:posOffset>
            </wp:positionV>
            <wp:extent cx="1197980" cy="1440320"/>
            <wp:effectExtent l="0" t="0" r="2540" b="7620"/>
            <wp:wrapNone/>
            <wp:docPr id="819218128" name="Picture 2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18128" name="Picture 2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014" cy="1448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63FD">
        <w:t>keep peace</w:t>
      </w:r>
    </w:p>
    <w:p w14:paraId="13F7CE1F" w14:textId="445127D3" w:rsidR="002763FD" w:rsidRPr="002763FD" w:rsidRDefault="002763FD" w:rsidP="002763FD">
      <w:pPr>
        <w:pStyle w:val="Listtoplevel"/>
      </w:pPr>
      <w:r>
        <w:t>protect human rights.</w:t>
      </w:r>
    </w:p>
    <w:p w14:paraId="7DC3C482" w14:textId="5B853897" w:rsidR="00C11E54" w:rsidRDefault="00C11E54" w:rsidP="00A068E4"/>
    <w:p w14:paraId="0168836A" w14:textId="5C1A52B3" w:rsidR="002763FD" w:rsidRDefault="002763FD" w:rsidP="00A068E4"/>
    <w:p w14:paraId="1179C357" w14:textId="3E916ABC" w:rsidR="005F6809" w:rsidRDefault="002763FD" w:rsidP="00A068E4">
      <w:r>
        <w:rPr>
          <w:noProof/>
        </w:rPr>
        <w:drawing>
          <wp:anchor distT="0" distB="0" distL="114300" distR="114300" simplePos="0" relativeHeight="251723776" behindDoc="0" locked="0" layoutInCell="1" allowOverlap="1" wp14:anchorId="6E528361" wp14:editId="067C1F0A">
            <wp:simplePos x="0" y="0"/>
            <wp:positionH relativeFrom="margin">
              <wp:align>left</wp:align>
            </wp:positionH>
            <wp:positionV relativeFrom="margin">
              <wp:posOffset>3766820</wp:posOffset>
            </wp:positionV>
            <wp:extent cx="1950720" cy="1246505"/>
            <wp:effectExtent l="0" t="0" r="0" b="0"/>
            <wp:wrapNone/>
            <wp:docPr id="518317464" name="Picture 1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317464" name="Picture 1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72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68E4">
        <w:rPr>
          <w:b/>
          <w:bCs/>
        </w:rPr>
        <w:t>Article</w:t>
      </w:r>
      <w:r w:rsidR="00A068E4">
        <w:t xml:space="preserve"> 33.3 of the UNCRPD </w:t>
      </w:r>
      <w:r w:rsidR="005F6809">
        <w:t xml:space="preserve">says what </w:t>
      </w:r>
      <w:r w:rsidR="00A068E4">
        <w:t xml:space="preserve">the New Zealand </w:t>
      </w:r>
      <w:r w:rsidR="009200B3">
        <w:t xml:space="preserve">Government </w:t>
      </w:r>
      <w:r w:rsidR="00A068E4">
        <w:t xml:space="preserve">must </w:t>
      </w:r>
      <w:r w:rsidR="005F6809">
        <w:t>do as</w:t>
      </w:r>
      <w:r w:rsidR="00A068E4">
        <w:t xml:space="preserve"> part of </w:t>
      </w:r>
      <w:r w:rsidR="005F6809">
        <w:t xml:space="preserve">the </w:t>
      </w:r>
      <w:r w:rsidR="00A068E4">
        <w:t>monitoring</w:t>
      </w:r>
      <w:r w:rsidR="005F6809">
        <w:t>.</w:t>
      </w:r>
      <w:r w:rsidR="00A068E4">
        <w:t xml:space="preserve"> </w:t>
      </w:r>
    </w:p>
    <w:p w14:paraId="635E74E4" w14:textId="77777777" w:rsidR="005F6809" w:rsidRDefault="005F6809" w:rsidP="00A068E4"/>
    <w:p w14:paraId="431B943B" w14:textId="77777777" w:rsidR="005F6809" w:rsidRDefault="005F6809" w:rsidP="00A068E4"/>
    <w:p w14:paraId="4A57C88C" w14:textId="6BB886EF" w:rsidR="00A068E4" w:rsidRDefault="005F6809" w:rsidP="00A068E4">
      <w:r>
        <w:t xml:space="preserve">It says monitoring </w:t>
      </w:r>
      <w:r w:rsidR="00A068E4">
        <w:t xml:space="preserve">how the </w:t>
      </w:r>
      <w:r w:rsidR="00C03C08">
        <w:t xml:space="preserve">Government </w:t>
      </w:r>
      <w:r w:rsidR="00A068E4">
        <w:t xml:space="preserve">is </w:t>
      </w:r>
      <w:r>
        <w:t xml:space="preserve">following </w:t>
      </w:r>
      <w:r w:rsidR="00A068E4">
        <w:t xml:space="preserve">the UNCRPD </w:t>
      </w:r>
      <w:r>
        <w:t>must be done with:</w:t>
      </w:r>
    </w:p>
    <w:p w14:paraId="33918126" w14:textId="76C4449E" w:rsidR="005F6809" w:rsidRDefault="005F6809" w:rsidP="005F6809">
      <w:pPr>
        <w:pStyle w:val="Listtoplevel"/>
      </w:pPr>
      <w:r>
        <w:t>disabled people</w:t>
      </w:r>
    </w:p>
    <w:p w14:paraId="48D740B2" w14:textId="00294221" w:rsidR="005F6809" w:rsidRDefault="005F6809" w:rsidP="005F6809">
      <w:pPr>
        <w:pStyle w:val="Listtoplevel"/>
      </w:pPr>
      <w:r>
        <w:t>DPOs</w:t>
      </w:r>
      <w:r w:rsidR="0003053C">
        <w:t>.</w:t>
      </w:r>
    </w:p>
    <w:p w14:paraId="63C9D664" w14:textId="692E4E5C" w:rsidR="00A068E4" w:rsidRDefault="00232BF8" w:rsidP="00A068E4">
      <w:r>
        <w:rPr>
          <w:noProof/>
        </w:rPr>
        <w:drawing>
          <wp:anchor distT="0" distB="0" distL="114300" distR="114300" simplePos="0" relativeHeight="251728896" behindDoc="0" locked="0" layoutInCell="1" allowOverlap="1" wp14:anchorId="4494E940" wp14:editId="415A067B">
            <wp:simplePos x="0" y="0"/>
            <wp:positionH relativeFrom="margin">
              <wp:align>left</wp:align>
            </wp:positionH>
            <wp:positionV relativeFrom="page">
              <wp:posOffset>7095160</wp:posOffset>
            </wp:positionV>
            <wp:extent cx="1057824" cy="1429473"/>
            <wp:effectExtent l="0" t="0" r="9525" b="0"/>
            <wp:wrapNone/>
            <wp:docPr id="749692770" name="Picture 2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692770" name="Picture 2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845" cy="14322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54BCE" w14:textId="3005591B" w:rsidR="00A068E4" w:rsidRDefault="00A068E4" w:rsidP="00A068E4"/>
    <w:p w14:paraId="007CD5B7" w14:textId="58383254" w:rsidR="00A068E4" w:rsidRDefault="005F6809" w:rsidP="00A068E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3D881BC7" wp14:editId="3656E001">
                <wp:simplePos x="0" y="0"/>
                <wp:positionH relativeFrom="margin">
                  <wp:align>right</wp:align>
                </wp:positionH>
                <wp:positionV relativeFrom="paragraph">
                  <wp:posOffset>-51435</wp:posOffset>
                </wp:positionV>
                <wp:extent cx="3671570" cy="729205"/>
                <wp:effectExtent l="0" t="0" r="5080" b="0"/>
                <wp:wrapNone/>
                <wp:docPr id="247062104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72920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6261A7A" id="Rectangle 5" o:spid="_x0000_s1026" alt="&quot;&quot;" style="position:absolute;margin-left:237.9pt;margin-top:-4.05pt;width:289.1pt;height:57.4pt;z-index:-251597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  <w:r w:rsidR="00A068E4">
        <w:t xml:space="preserve">In this document an </w:t>
      </w:r>
      <w:r w:rsidR="00A068E4">
        <w:rPr>
          <w:b/>
          <w:bCs/>
        </w:rPr>
        <w:t>article</w:t>
      </w:r>
      <w:r w:rsidR="00A068E4">
        <w:t xml:space="preserve"> means a part of the UNCRPD.</w:t>
      </w:r>
      <w:r w:rsidR="00C11E54" w:rsidRPr="00C11E54">
        <w:rPr>
          <w:noProof/>
        </w:rPr>
        <w:t xml:space="preserve"> </w:t>
      </w:r>
    </w:p>
    <w:p w14:paraId="2E7B754A" w14:textId="77777777" w:rsidR="00A068E4" w:rsidRDefault="00A068E4" w:rsidP="00A068E4"/>
    <w:p w14:paraId="6C6F1E8B" w14:textId="633DA1E9" w:rsidR="00A068E4" w:rsidRDefault="00FE6B5C" w:rsidP="00A068E4">
      <w:r>
        <w:rPr>
          <w:noProof/>
        </w:rPr>
        <w:drawing>
          <wp:anchor distT="0" distB="0" distL="114300" distR="114300" simplePos="0" relativeHeight="251730944" behindDoc="0" locked="0" layoutInCell="1" allowOverlap="1" wp14:anchorId="7F30D145" wp14:editId="4E795916">
            <wp:simplePos x="0" y="0"/>
            <wp:positionH relativeFrom="margin">
              <wp:align>left</wp:align>
            </wp:positionH>
            <wp:positionV relativeFrom="page">
              <wp:posOffset>2237740</wp:posOffset>
            </wp:positionV>
            <wp:extent cx="1440138" cy="1284790"/>
            <wp:effectExtent l="0" t="0" r="0" b="0"/>
            <wp:wrapNone/>
            <wp:docPr id="1226852120" name="Picture 2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852120" name="Picture 2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138" cy="1284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EC4FBD" w14:textId="772FF7E6" w:rsidR="00A068E4" w:rsidRDefault="00232BF8" w:rsidP="00A068E4">
      <w:r>
        <w:rPr>
          <w:noProof/>
        </w:rPr>
        <w:drawing>
          <wp:anchor distT="0" distB="0" distL="114300" distR="114300" simplePos="0" relativeHeight="251729920" behindDoc="0" locked="0" layoutInCell="1" allowOverlap="1" wp14:anchorId="3D98B074" wp14:editId="35B764C4">
            <wp:simplePos x="0" y="0"/>
            <wp:positionH relativeFrom="margin">
              <wp:align>left</wp:align>
            </wp:positionH>
            <wp:positionV relativeFrom="page">
              <wp:posOffset>781291</wp:posOffset>
            </wp:positionV>
            <wp:extent cx="1070610" cy="1070610"/>
            <wp:effectExtent l="0" t="0" r="0" b="0"/>
            <wp:wrapNone/>
            <wp:docPr id="644431963" name="Picture 2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431963" name="Picture 2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610" cy="1070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68E4">
        <w:t xml:space="preserve">DBI has been doing </w:t>
      </w:r>
      <w:r w:rsidR="00596477">
        <w:t xml:space="preserve">UNCRPD </w:t>
      </w:r>
      <w:r w:rsidR="00A068E4">
        <w:t>monitoring</w:t>
      </w:r>
      <w:r w:rsidR="005F6809">
        <w:t xml:space="preserve"> led by disabled people </w:t>
      </w:r>
      <w:r w:rsidR="00A068E4">
        <w:t>since 2018.</w:t>
      </w:r>
    </w:p>
    <w:p w14:paraId="125E3C18" w14:textId="0B385302" w:rsidR="00A068E4" w:rsidRDefault="00A068E4" w:rsidP="00A068E4"/>
    <w:p w14:paraId="6B5A18D9" w14:textId="1EB00F09" w:rsidR="00E50DCC" w:rsidRDefault="00E50DCC">
      <w:pPr>
        <w:spacing w:line="240" w:lineRule="auto"/>
        <w:ind w:left="0"/>
      </w:pPr>
    </w:p>
    <w:p w14:paraId="40459DB8" w14:textId="0AD525EF" w:rsidR="00A068E4" w:rsidRDefault="00FE6B5C" w:rsidP="00A068E4">
      <w:r>
        <w:rPr>
          <w:noProof/>
        </w:rPr>
        <w:drawing>
          <wp:anchor distT="0" distB="0" distL="114300" distR="114300" simplePos="0" relativeHeight="251731968" behindDoc="0" locked="0" layoutInCell="1" allowOverlap="1" wp14:anchorId="4F25E9F4" wp14:editId="140D9C65">
            <wp:simplePos x="0" y="0"/>
            <wp:positionH relativeFrom="margin">
              <wp:align>left</wp:align>
            </wp:positionH>
            <wp:positionV relativeFrom="page">
              <wp:posOffset>4244975</wp:posOffset>
            </wp:positionV>
            <wp:extent cx="1535430" cy="1156970"/>
            <wp:effectExtent l="0" t="0" r="7620" b="5080"/>
            <wp:wrapNone/>
            <wp:docPr id="1231798653" name="Picture 2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798653" name="Picture 2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5430" cy="1156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0DCC">
        <w:t xml:space="preserve">DBI has found in </w:t>
      </w:r>
      <w:r w:rsidR="005F6809">
        <w:t>other</w:t>
      </w:r>
      <w:r w:rsidR="00E50DCC">
        <w:t xml:space="preserve"> monitoring work that </w:t>
      </w:r>
      <w:r w:rsidR="0003053C">
        <w:t xml:space="preserve">disability </w:t>
      </w:r>
      <w:r w:rsidR="00E50DCC">
        <w:t>supports and services affect:</w:t>
      </w:r>
    </w:p>
    <w:p w14:paraId="3907BC5F" w14:textId="49FCBA92" w:rsidR="00E50DCC" w:rsidRDefault="00E50DCC" w:rsidP="00E50DCC">
      <w:pPr>
        <w:pStyle w:val="Listtoplevel"/>
      </w:pPr>
      <w:r>
        <w:t>housing / where people live</w:t>
      </w:r>
    </w:p>
    <w:p w14:paraId="77B952C0" w14:textId="7F8E51F8" w:rsidR="00E50DCC" w:rsidRDefault="00FE6B5C" w:rsidP="00E50DCC">
      <w:pPr>
        <w:pStyle w:val="Listtoplevel"/>
      </w:pPr>
      <w:r>
        <w:drawing>
          <wp:anchor distT="0" distB="0" distL="114300" distR="114300" simplePos="0" relativeHeight="251732992" behindDoc="0" locked="0" layoutInCell="1" allowOverlap="1" wp14:anchorId="35FDEC83" wp14:editId="601B12F8">
            <wp:simplePos x="0" y="0"/>
            <wp:positionH relativeFrom="margin">
              <wp:align>left</wp:align>
            </wp:positionH>
            <wp:positionV relativeFrom="page">
              <wp:posOffset>5981065</wp:posOffset>
            </wp:positionV>
            <wp:extent cx="1290577" cy="1290577"/>
            <wp:effectExtent l="0" t="0" r="5080" b="0"/>
            <wp:wrapNone/>
            <wp:docPr id="1393021531" name="Picture 2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021531" name="Picture 2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577" cy="1290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DCC">
        <w:t>health</w:t>
      </w:r>
    </w:p>
    <w:p w14:paraId="0392770A" w14:textId="7EA77168" w:rsidR="00E50DCC" w:rsidRDefault="00E50DCC" w:rsidP="00E50DCC">
      <w:pPr>
        <w:pStyle w:val="Listtoplevel"/>
      </w:pPr>
      <w:r>
        <w:t>wellbeing / people living good lives.</w:t>
      </w:r>
    </w:p>
    <w:p w14:paraId="1AB1DC30" w14:textId="74D23D7B" w:rsidR="00E50DCC" w:rsidRDefault="00E50DCC" w:rsidP="00E50DCC">
      <w:pPr>
        <w:rPr>
          <w:rFonts w:eastAsiaTheme="minorHAnsi"/>
          <w:noProof/>
        </w:rPr>
      </w:pPr>
    </w:p>
    <w:p w14:paraId="54D06813" w14:textId="187CD3EC" w:rsidR="00E50DCC" w:rsidRDefault="00E50DCC" w:rsidP="00E50DCC">
      <w:pPr>
        <w:rPr>
          <w:rFonts w:eastAsiaTheme="minorHAnsi"/>
          <w:noProof/>
        </w:rPr>
      </w:pPr>
    </w:p>
    <w:p w14:paraId="51B830ED" w14:textId="07DACAA5" w:rsidR="00E50DCC" w:rsidRDefault="00FE6B5C" w:rsidP="00E50DCC">
      <w:pPr>
        <w:rPr>
          <w:rFonts w:eastAsiaTheme="minorHAnsi"/>
          <w:noProof/>
        </w:rPr>
      </w:pPr>
      <w:r>
        <w:rPr>
          <w:rFonts w:eastAsiaTheme="minorHAnsi"/>
          <w:noProof/>
        </w:rPr>
        <w:drawing>
          <wp:anchor distT="0" distB="0" distL="114300" distR="114300" simplePos="0" relativeHeight="251734016" behindDoc="0" locked="0" layoutInCell="1" allowOverlap="1" wp14:anchorId="179EBB73" wp14:editId="6F9CE179">
            <wp:simplePos x="0" y="0"/>
            <wp:positionH relativeFrom="margin">
              <wp:align>left</wp:align>
            </wp:positionH>
            <wp:positionV relativeFrom="page">
              <wp:posOffset>8072120</wp:posOffset>
            </wp:positionV>
            <wp:extent cx="1088021" cy="1088021"/>
            <wp:effectExtent l="0" t="0" r="0" b="0"/>
            <wp:wrapNone/>
            <wp:docPr id="1347265360" name="Picture 2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265360" name="Picture 2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021" cy="1088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DCC">
        <w:rPr>
          <w:rFonts w:eastAsiaTheme="minorHAnsi"/>
          <w:noProof/>
        </w:rPr>
        <w:t>Because of what we found out disability supports and services was chosen as the third thing we monitored from 2022 to 2024.</w:t>
      </w:r>
    </w:p>
    <w:p w14:paraId="7D76A21A" w14:textId="77777777" w:rsidR="00E50DCC" w:rsidRDefault="00E50DCC">
      <w:pPr>
        <w:spacing w:line="240" w:lineRule="auto"/>
        <w:ind w:left="0"/>
        <w:rPr>
          <w:rFonts w:eastAsiaTheme="minorHAnsi"/>
          <w:noProof/>
        </w:rPr>
      </w:pPr>
      <w:r>
        <w:rPr>
          <w:rFonts w:eastAsiaTheme="minorHAnsi"/>
          <w:noProof/>
        </w:rPr>
        <w:br w:type="page"/>
      </w:r>
    </w:p>
    <w:p w14:paraId="5E1DC2B4" w14:textId="43CEC55C" w:rsidR="00E50DCC" w:rsidRDefault="00E50DCC" w:rsidP="00E50DCC">
      <w:pPr>
        <w:pStyle w:val="Heading1"/>
        <w:rPr>
          <w:noProof/>
        </w:rPr>
      </w:pPr>
      <w:bookmarkStart w:id="3" w:name="_What_the_UNCRPD"/>
      <w:bookmarkEnd w:id="3"/>
      <w:r>
        <w:rPr>
          <w:noProof/>
        </w:rPr>
        <w:lastRenderedPageBreak/>
        <w:t xml:space="preserve">What the UNCRPD says about </w:t>
      </w:r>
      <w:r w:rsidR="00C82500">
        <w:rPr>
          <w:noProof/>
        </w:rPr>
        <w:t>s</w:t>
      </w:r>
      <w:r>
        <w:rPr>
          <w:noProof/>
        </w:rPr>
        <w:t xml:space="preserve">upports and </w:t>
      </w:r>
      <w:r w:rsidR="00C82500">
        <w:rPr>
          <w:noProof/>
        </w:rPr>
        <w:t>s</w:t>
      </w:r>
      <w:r>
        <w:rPr>
          <w:noProof/>
        </w:rPr>
        <w:t>ervices</w:t>
      </w:r>
    </w:p>
    <w:p w14:paraId="521AEFC7" w14:textId="77777777" w:rsidR="00E50DCC" w:rsidRDefault="00E50DCC" w:rsidP="00E50DCC"/>
    <w:p w14:paraId="453C6A75" w14:textId="19764251" w:rsidR="00E50DCC" w:rsidRDefault="00C84CAA" w:rsidP="00E50DCC">
      <w:r>
        <w:rPr>
          <w:noProof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68DACC1B" wp14:editId="1B1ACBEE">
                <wp:simplePos x="0" y="0"/>
                <wp:positionH relativeFrom="margin">
                  <wp:align>left</wp:align>
                </wp:positionH>
                <wp:positionV relativeFrom="paragraph">
                  <wp:posOffset>174625</wp:posOffset>
                </wp:positionV>
                <wp:extent cx="1481559" cy="1215342"/>
                <wp:effectExtent l="0" t="0" r="0" b="0"/>
                <wp:wrapNone/>
                <wp:docPr id="485754474" name="Group 3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1559" cy="1215342"/>
                          <a:chOff x="0" y="0"/>
                          <a:chExt cx="1481559" cy="1215342"/>
                        </a:xfrm>
                      </wpg:grpSpPr>
                      <pic:pic xmlns:pic="http://schemas.openxmlformats.org/drawingml/2006/picture">
                        <pic:nvPicPr>
                          <pic:cNvPr id="2040874087" name="Picture 28" descr="A close-up of a book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535" cy="1114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58669110" name="Multiplication Sign 29"/>
                        <wps:cNvSpPr/>
                        <wps:spPr>
                          <a:xfrm>
                            <a:off x="879676" y="520861"/>
                            <a:ext cx="601883" cy="694481"/>
                          </a:xfrm>
                          <a:prstGeom prst="mathMultiply">
                            <a:avLst/>
                          </a:prstGeom>
                          <a:solidFill>
                            <a:srgbClr val="EE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14190977" id="Group 30" o:spid="_x0000_s1026" alt="&quot;&quot;" style="position:absolute;margin-left:0;margin-top:13.75pt;width:116.65pt;height:95.7pt;z-index:251738112;mso-position-horizontal:left;mso-position-horizontal-relative:margin" coordsize="14815,121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alt="A close-up of a book&#10;&#10;AI-generated content may be incorrect." style="position:absolute;width:13595;height:11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">
                  <v:imagedata r:id="rId76" o:title="A close-up of a book&#10;&#10;AI-generated content may be incorrect"/>
                </v:shape>
                <v:shape id="Multiplication Sign 29" o:spid="_x0000_s1028" style="position:absolute;left:8796;top:5208;width:6019;height:6945;visibility:visible;mso-wrap-style:square;v-text-anchor:middle" coordsize="601883,69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" path="m91068,213154l198046,120440,300942,239166,403837,120440r106978,92714l394606,347241,510815,481327,403837,574041,300942,455315,198046,574041,91068,481327,207277,347241,91068,213154xe" fillcolor="#e00" stroked="f" strokeweight="1pt">
                  <v:stroke joinstyle="miter"/>
                  <v:path arrowok="t" o:connecttype="custom" o:connectlocs="91068,213154;198046,120440;300942,239166;403837,120440;510815,213154;394606,347241;510815,481327;403837,574041;300942,455315;198046,574041;91068,481327;207277,347241;91068,213154" o:connectangles="0,0,0,0,0,0,0,0,0,0,0,0,0"/>
                </v:shape>
                <w10:wrap anchorx="margin"/>
              </v:group>
            </w:pict>
          </mc:Fallback>
        </mc:AlternateContent>
      </w:r>
    </w:p>
    <w:p w14:paraId="056C409F" w14:textId="0F3C19F7" w:rsidR="00E50DCC" w:rsidRDefault="00E50DCC" w:rsidP="00E50DCC">
      <w:r>
        <w:t>The UNCRPD does not have an article that is only about disability supports and services.</w:t>
      </w:r>
    </w:p>
    <w:p w14:paraId="1EF181C8" w14:textId="387F0DF2" w:rsidR="00E50DCC" w:rsidRPr="00E34E3E" w:rsidRDefault="00FE6B5C" w:rsidP="00E50DCC">
      <w:pPr>
        <w:rPr>
          <w:sz w:val="24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5A2831B3" wp14:editId="7B2F6E0A">
            <wp:simplePos x="0" y="0"/>
            <wp:positionH relativeFrom="margin">
              <wp:align>left</wp:align>
            </wp:positionH>
            <wp:positionV relativeFrom="paragraph">
              <wp:posOffset>230505</wp:posOffset>
            </wp:positionV>
            <wp:extent cx="1406324" cy="1406324"/>
            <wp:effectExtent l="0" t="0" r="3810" b="3810"/>
            <wp:wrapNone/>
            <wp:docPr id="1733433401" name="Picture 2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433401" name="Picture 2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324" cy="1406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CC9749" w14:textId="032EE11F" w:rsidR="00E50DCC" w:rsidRDefault="00E50DCC" w:rsidP="00E50DCC"/>
    <w:p w14:paraId="632DDB9E" w14:textId="5F040519" w:rsidR="00E50DCC" w:rsidRDefault="005F6809" w:rsidP="00E50DCC">
      <w:r>
        <w:t>T</w:t>
      </w:r>
      <w:r w:rsidR="00E50DCC">
        <w:t>here are other articles that talk about things important to disability supports and services like:</w:t>
      </w:r>
    </w:p>
    <w:p w14:paraId="43E7686A" w14:textId="30803816" w:rsidR="00E50DCC" w:rsidRDefault="00C84CAA" w:rsidP="00E50A0A">
      <w:pPr>
        <w:pStyle w:val="Listtoplevel"/>
      </w:pPr>
      <w:r>
        <w:drawing>
          <wp:anchor distT="0" distB="0" distL="114300" distR="114300" simplePos="0" relativeHeight="251739136" behindDoc="0" locked="0" layoutInCell="1" allowOverlap="1" wp14:anchorId="3176D253" wp14:editId="003AB662">
            <wp:simplePos x="0" y="0"/>
            <wp:positionH relativeFrom="margin">
              <wp:align>left</wp:align>
            </wp:positionH>
            <wp:positionV relativeFrom="page">
              <wp:posOffset>5788025</wp:posOffset>
            </wp:positionV>
            <wp:extent cx="1383175" cy="1383175"/>
            <wp:effectExtent l="0" t="0" r="7620" b="7620"/>
            <wp:wrapNone/>
            <wp:docPr id="1231040641" name="Picture 3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040641" name="Picture 3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3175" cy="138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A0A">
        <w:t xml:space="preserve">Article 9 talks about </w:t>
      </w:r>
      <w:r w:rsidR="00E50DCC">
        <w:t>accessibility</w:t>
      </w:r>
    </w:p>
    <w:p w14:paraId="2021B674" w14:textId="0B24D88A" w:rsidR="00E50A0A" w:rsidRDefault="00C84CAA" w:rsidP="00E50A0A">
      <w:pPr>
        <w:pStyle w:val="Listtoplevel"/>
      </w:pPr>
      <w:r>
        <w:drawing>
          <wp:anchor distT="0" distB="0" distL="114300" distR="114300" simplePos="0" relativeHeight="251740160" behindDoc="0" locked="0" layoutInCell="1" allowOverlap="1" wp14:anchorId="118E4C0E" wp14:editId="6E72DA61">
            <wp:simplePos x="0" y="0"/>
            <wp:positionH relativeFrom="margin">
              <wp:align>left</wp:align>
            </wp:positionH>
            <wp:positionV relativeFrom="page">
              <wp:posOffset>7349490</wp:posOffset>
            </wp:positionV>
            <wp:extent cx="1255395" cy="1255395"/>
            <wp:effectExtent l="0" t="0" r="0" b="1905"/>
            <wp:wrapNone/>
            <wp:docPr id="1437895275" name="Picture 3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895275" name="Picture 3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5395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0A0A">
        <w:t xml:space="preserve">Article 16 talks about </w:t>
      </w:r>
      <w:r w:rsidR="00596477">
        <w:t>safety</w:t>
      </w:r>
      <w:r w:rsidR="00E50A0A">
        <w:t xml:space="preserve"> from people hurting / using disabled people</w:t>
      </w:r>
    </w:p>
    <w:p w14:paraId="5188FE49" w14:textId="5E2BAC52" w:rsidR="00E50A0A" w:rsidRDefault="00E50A0A" w:rsidP="00E50A0A">
      <w:pPr>
        <w:pStyle w:val="Listtoplevel"/>
      </w:pPr>
      <w:r>
        <w:t xml:space="preserve">Article 19 talks about </w:t>
      </w:r>
      <w:r w:rsidR="005F6809">
        <w:t xml:space="preserve">disabled </w:t>
      </w:r>
      <w:r>
        <w:t>people:</w:t>
      </w:r>
    </w:p>
    <w:p w14:paraId="04F48BD3" w14:textId="5BA0BFF4" w:rsidR="00E50DCC" w:rsidRDefault="00C84CAA" w:rsidP="00E50A0A">
      <w:pPr>
        <w:pStyle w:val="Listsecondlevel"/>
      </w:pPr>
      <w:r w:rsidRPr="005F6809">
        <w:rPr>
          <w:b/>
          <w:bCs/>
          <w:noProof/>
        </w:rPr>
        <w:drawing>
          <wp:anchor distT="0" distB="0" distL="114300" distR="114300" simplePos="0" relativeHeight="251741184" behindDoc="0" locked="0" layoutInCell="1" allowOverlap="1" wp14:anchorId="3A8E9B51" wp14:editId="619D2E87">
            <wp:simplePos x="0" y="0"/>
            <wp:positionH relativeFrom="margin">
              <wp:align>left</wp:align>
            </wp:positionH>
            <wp:positionV relativeFrom="paragraph">
              <wp:posOffset>167005</wp:posOffset>
            </wp:positionV>
            <wp:extent cx="1238491" cy="1238491"/>
            <wp:effectExtent l="0" t="0" r="0" b="0"/>
            <wp:wrapNone/>
            <wp:docPr id="23473989" name="Picture 3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73989" name="Picture 3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491" cy="1238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DCC" w:rsidRPr="005F6809">
        <w:rPr>
          <w:b/>
          <w:bCs/>
        </w:rPr>
        <w:t>livi</w:t>
      </w:r>
      <w:r w:rsidR="00E50A0A" w:rsidRPr="005F6809">
        <w:rPr>
          <w:b/>
          <w:bCs/>
        </w:rPr>
        <w:t>ng</w:t>
      </w:r>
      <w:r w:rsidR="00E50A0A">
        <w:t xml:space="preserve"> </w:t>
      </w:r>
      <w:r w:rsidR="00E50A0A" w:rsidRPr="00E50A0A">
        <w:rPr>
          <w:b/>
          <w:bCs/>
        </w:rPr>
        <w:t>independently</w:t>
      </w:r>
    </w:p>
    <w:p w14:paraId="674F177F" w14:textId="56AC560A" w:rsidR="00E50A0A" w:rsidRDefault="00E50A0A" w:rsidP="00E50A0A">
      <w:pPr>
        <w:pStyle w:val="Listsecondlevel"/>
      </w:pPr>
      <w:r>
        <w:t>being part of th</w:t>
      </w:r>
      <w:r w:rsidR="00E34E3E">
        <w:t>e</w:t>
      </w:r>
      <w:r>
        <w:t xml:space="preserve"> communit</w:t>
      </w:r>
      <w:r w:rsidR="00E34E3E">
        <w:t>y.</w:t>
      </w:r>
    </w:p>
    <w:p w14:paraId="083224C5" w14:textId="4C7EB402" w:rsidR="00E50A0A" w:rsidRDefault="00C84CAA" w:rsidP="00E50A0A">
      <w:r w:rsidRPr="005F6809">
        <w:rPr>
          <w:b/>
          <w:bCs/>
          <w:noProof/>
        </w:rPr>
        <w:lastRenderedPageBreak/>
        <w:drawing>
          <wp:anchor distT="0" distB="0" distL="114300" distR="114300" simplePos="0" relativeHeight="251744256" behindDoc="0" locked="0" layoutInCell="1" allowOverlap="1" wp14:anchorId="7056288D" wp14:editId="3D6EFE87">
            <wp:simplePos x="0" y="0"/>
            <wp:positionH relativeFrom="margin">
              <wp:align>left</wp:align>
            </wp:positionH>
            <wp:positionV relativeFrom="page">
              <wp:posOffset>502904</wp:posOffset>
            </wp:positionV>
            <wp:extent cx="1398809" cy="1406324"/>
            <wp:effectExtent l="0" t="0" r="0" b="3810"/>
            <wp:wrapNone/>
            <wp:docPr id="307605260" name="Picture 3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05260" name="Picture 3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809" cy="1406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809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39845502" wp14:editId="696AB357">
                <wp:simplePos x="0" y="0"/>
                <wp:positionH relativeFrom="margin">
                  <wp:align>right</wp:align>
                </wp:positionH>
                <wp:positionV relativeFrom="paragraph">
                  <wp:posOffset>-93345</wp:posOffset>
                </wp:positionV>
                <wp:extent cx="3600000" cy="2484000"/>
                <wp:effectExtent l="0" t="0" r="635" b="0"/>
                <wp:wrapNone/>
                <wp:docPr id="1142395197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0" cy="2484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D6E7F22" id="Rectangle 5" o:spid="_x0000_s1026" alt="&quot;&quot;" style="position:absolute;margin-left:232.25pt;margin-top:-7.35pt;width:283.45pt;height:195.6pt;z-index:-2515732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" fillcolor="#bdd6ee [1304]" stroked="f" strokeweight="1pt">
                <w10:wrap anchorx="margin"/>
              </v:rect>
            </w:pict>
          </mc:Fallback>
        </mc:AlternateContent>
      </w:r>
      <w:r w:rsidR="00E50A0A" w:rsidRPr="005F6809">
        <w:rPr>
          <w:b/>
          <w:bCs/>
        </w:rPr>
        <w:t>Living</w:t>
      </w:r>
      <w:r w:rsidR="00E50A0A">
        <w:t xml:space="preserve"> </w:t>
      </w:r>
      <w:r w:rsidR="00E50A0A">
        <w:rPr>
          <w:b/>
          <w:bCs/>
        </w:rPr>
        <w:t>independently</w:t>
      </w:r>
      <w:r w:rsidR="00E50A0A">
        <w:t xml:space="preserve"> means a disabled person living a life where they:</w:t>
      </w:r>
    </w:p>
    <w:p w14:paraId="394714CE" w14:textId="26475C1E" w:rsidR="00E50A0A" w:rsidRDefault="00C84CAA" w:rsidP="00E50A0A">
      <w:pPr>
        <w:pStyle w:val="Listtoplevel"/>
      </w:pPr>
      <w:r>
        <w:drawing>
          <wp:anchor distT="0" distB="0" distL="114300" distR="114300" simplePos="0" relativeHeight="251745280" behindDoc="0" locked="0" layoutInCell="1" allowOverlap="1" wp14:anchorId="70860512" wp14:editId="6627466D">
            <wp:simplePos x="0" y="0"/>
            <wp:positionH relativeFrom="margin">
              <wp:align>left</wp:align>
            </wp:positionH>
            <wp:positionV relativeFrom="page">
              <wp:posOffset>2122756</wp:posOffset>
            </wp:positionV>
            <wp:extent cx="1475740" cy="1475740"/>
            <wp:effectExtent l="0" t="0" r="0" b="0"/>
            <wp:wrapNone/>
            <wp:docPr id="1149519065" name="Picture 3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519065" name="Picture 3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147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0A0A">
        <w:t>can make choices about their life</w:t>
      </w:r>
    </w:p>
    <w:p w14:paraId="7DE18F40" w14:textId="5A056DB3" w:rsidR="00E50A0A" w:rsidRPr="00E50A0A" w:rsidRDefault="00E50A0A" w:rsidP="00E50A0A">
      <w:pPr>
        <w:pStyle w:val="Listtoplevel"/>
      </w:pPr>
      <w:r>
        <w:t>have control over what they do.</w:t>
      </w:r>
    </w:p>
    <w:p w14:paraId="297A5BBE" w14:textId="6EEFAF3E" w:rsidR="00E50A0A" w:rsidRDefault="00E50A0A" w:rsidP="00E50A0A"/>
    <w:p w14:paraId="24A66B5E" w14:textId="4EB477AD" w:rsidR="00E50A0A" w:rsidRDefault="00DA4916" w:rsidP="00E50A0A">
      <w:r>
        <w:rPr>
          <w:noProof/>
        </w:rPr>
        <w:drawing>
          <wp:anchor distT="0" distB="0" distL="114300" distR="114300" simplePos="0" relativeHeight="251746304" behindDoc="0" locked="0" layoutInCell="1" allowOverlap="1" wp14:anchorId="07C4C5C8" wp14:editId="0BC5A515">
            <wp:simplePos x="0" y="0"/>
            <wp:positionH relativeFrom="margin">
              <wp:align>left</wp:align>
            </wp:positionH>
            <wp:positionV relativeFrom="page">
              <wp:posOffset>3946436</wp:posOffset>
            </wp:positionV>
            <wp:extent cx="1384061" cy="1134318"/>
            <wp:effectExtent l="0" t="0" r="6985" b="8890"/>
            <wp:wrapNone/>
            <wp:docPr id="682815579" name="Picture 3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815579" name="Picture 3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061" cy="1134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781684" w14:textId="2AFB731D" w:rsidR="00E50A0A" w:rsidRDefault="00E34E3E" w:rsidP="00E50A0A">
      <w:r>
        <w:rPr>
          <w:noProof/>
        </w:rPr>
        <w:drawing>
          <wp:anchor distT="0" distB="0" distL="114300" distR="114300" simplePos="0" relativeHeight="251747328" behindDoc="0" locked="0" layoutInCell="1" allowOverlap="1" wp14:anchorId="5710B735" wp14:editId="03266F30">
            <wp:simplePos x="0" y="0"/>
            <wp:positionH relativeFrom="margin">
              <wp:align>left</wp:align>
            </wp:positionH>
            <wp:positionV relativeFrom="page">
              <wp:posOffset>5306567</wp:posOffset>
            </wp:positionV>
            <wp:extent cx="1582793" cy="1104314"/>
            <wp:effectExtent l="0" t="0" r="0" b="635"/>
            <wp:wrapNone/>
            <wp:docPr id="298423176" name="Picture 3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423176" name="Picture 3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776" cy="1107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A0A">
        <w:t>Other articles that talk about things important to disability supports and services are:</w:t>
      </w:r>
    </w:p>
    <w:p w14:paraId="0E9A4F9B" w14:textId="76E9B94A" w:rsidR="00E50A0A" w:rsidRDefault="00E34E3E" w:rsidP="00E50A0A">
      <w:pPr>
        <w:pStyle w:val="Listtoplevel"/>
      </w:pPr>
      <w:r>
        <w:drawing>
          <wp:anchor distT="0" distB="0" distL="114300" distR="114300" simplePos="0" relativeHeight="251748352" behindDoc="0" locked="0" layoutInCell="1" allowOverlap="1" wp14:anchorId="704F66A4" wp14:editId="65FF0317">
            <wp:simplePos x="0" y="0"/>
            <wp:positionH relativeFrom="margin">
              <wp:align>left</wp:align>
            </wp:positionH>
            <wp:positionV relativeFrom="page">
              <wp:posOffset>6793865</wp:posOffset>
            </wp:positionV>
            <wp:extent cx="1620000" cy="1634400"/>
            <wp:effectExtent l="0" t="0" r="0" b="4445"/>
            <wp:wrapNone/>
            <wp:docPr id="646789655" name="Picture 3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789655" name="Picture 3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163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A0A">
        <w:t>Article 20 which talks about personal mobility / being able to get from 1 place to another place</w:t>
      </w:r>
    </w:p>
    <w:p w14:paraId="0D42D728" w14:textId="39F4944A" w:rsidR="00E50A0A" w:rsidRDefault="00E50A0A" w:rsidP="00E50A0A">
      <w:pPr>
        <w:pStyle w:val="Listtoplevel"/>
      </w:pPr>
      <w:r>
        <w:t>Article 23 which talks about respect for:</w:t>
      </w:r>
    </w:p>
    <w:p w14:paraId="5B2787D5" w14:textId="3F3CF8C8" w:rsidR="00E50A0A" w:rsidRDefault="0003053C" w:rsidP="00E50A0A">
      <w:pPr>
        <w:pStyle w:val="Listsecondlevel"/>
      </w:pPr>
      <w:r>
        <w:t>w</w:t>
      </w:r>
      <w:r w:rsidR="00E50A0A">
        <w:t>h</w:t>
      </w:r>
      <w:r>
        <w:t>ā</w:t>
      </w:r>
      <w:r w:rsidR="00E50A0A">
        <w:t>nau / families</w:t>
      </w:r>
    </w:p>
    <w:p w14:paraId="490373A9" w14:textId="2120E627" w:rsidR="00E50A0A" w:rsidRDefault="00E50A0A" w:rsidP="00E50A0A">
      <w:pPr>
        <w:pStyle w:val="Listsecondlevel"/>
      </w:pPr>
      <w:r>
        <w:t>homes</w:t>
      </w:r>
    </w:p>
    <w:p w14:paraId="07DDD467" w14:textId="294871A6" w:rsidR="00E50A0A" w:rsidRPr="00E50A0A" w:rsidRDefault="00DA4916" w:rsidP="00E50A0A">
      <w:pPr>
        <w:pStyle w:val="Listtoplevel"/>
      </w:pPr>
      <w:r>
        <w:drawing>
          <wp:anchor distT="0" distB="0" distL="114300" distR="114300" simplePos="0" relativeHeight="251749376" behindDoc="0" locked="0" layoutInCell="1" allowOverlap="1" wp14:anchorId="1E36AE17" wp14:editId="47C0C378">
            <wp:simplePos x="0" y="0"/>
            <wp:positionH relativeFrom="margin">
              <wp:align>left</wp:align>
            </wp:positionH>
            <wp:positionV relativeFrom="paragraph">
              <wp:posOffset>133108</wp:posOffset>
            </wp:positionV>
            <wp:extent cx="1724628" cy="1251110"/>
            <wp:effectExtent l="0" t="0" r="9525" b="6350"/>
            <wp:wrapNone/>
            <wp:docPr id="1283900295" name="Picture 3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900295" name="Picture 3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628" cy="1251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A0A">
        <w:t>Article 24 which talks about education.</w:t>
      </w:r>
    </w:p>
    <w:p w14:paraId="40A198E8" w14:textId="6251EF62" w:rsidR="00E50A0A" w:rsidRDefault="00DA4916" w:rsidP="00E50DCC">
      <w:r>
        <w:rPr>
          <w:noProof/>
        </w:rPr>
        <w:lastRenderedPageBreak/>
        <w:drawing>
          <wp:anchor distT="0" distB="0" distL="114300" distR="114300" simplePos="0" relativeHeight="251751424" behindDoc="0" locked="0" layoutInCell="1" allowOverlap="1" wp14:anchorId="50B68DCD" wp14:editId="4917B6C6">
            <wp:simplePos x="0" y="0"/>
            <wp:positionH relativeFrom="margin">
              <wp:align>left</wp:align>
            </wp:positionH>
            <wp:positionV relativeFrom="page">
              <wp:posOffset>920324</wp:posOffset>
            </wp:positionV>
            <wp:extent cx="1384061" cy="1134318"/>
            <wp:effectExtent l="0" t="0" r="6985" b="8890"/>
            <wp:wrapNone/>
            <wp:docPr id="2123389762" name="Picture 3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389762" name="Picture 3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061" cy="1134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A0A">
        <w:t>Other articles that talk about things important to disability supports and services are:</w:t>
      </w:r>
    </w:p>
    <w:p w14:paraId="2094D6C3" w14:textId="15262A65" w:rsidR="006526A8" w:rsidRDefault="00DA4916" w:rsidP="006526A8">
      <w:pPr>
        <w:pStyle w:val="Listtoplevel"/>
      </w:pPr>
      <w:r>
        <w:drawing>
          <wp:anchor distT="0" distB="0" distL="114300" distR="114300" simplePos="0" relativeHeight="251756544" behindDoc="0" locked="0" layoutInCell="1" allowOverlap="1" wp14:anchorId="481ABCD6" wp14:editId="5CFA8DC0">
            <wp:simplePos x="0" y="0"/>
            <wp:positionH relativeFrom="margin">
              <wp:align>left</wp:align>
            </wp:positionH>
            <wp:positionV relativeFrom="page">
              <wp:posOffset>2296345</wp:posOffset>
            </wp:positionV>
            <wp:extent cx="1273215" cy="1199977"/>
            <wp:effectExtent l="0" t="0" r="3175" b="635"/>
            <wp:wrapNone/>
            <wp:docPr id="1733976614" name="Picture 4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976614" name="Picture 4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3215" cy="1199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0A0A">
        <w:t>Article 26 which talks about</w:t>
      </w:r>
      <w:r w:rsidR="006526A8">
        <w:t xml:space="preserve">: </w:t>
      </w:r>
    </w:p>
    <w:p w14:paraId="4652A64F" w14:textId="75B4EBBA" w:rsidR="006526A8" w:rsidRPr="006526A8" w:rsidRDefault="006526A8" w:rsidP="006526A8">
      <w:pPr>
        <w:pStyle w:val="Listsecondlevel"/>
        <w:rPr>
          <w:b/>
          <w:bCs/>
        </w:rPr>
      </w:pPr>
      <w:proofErr w:type="spellStart"/>
      <w:r w:rsidRPr="006526A8">
        <w:rPr>
          <w:b/>
          <w:bCs/>
        </w:rPr>
        <w:t>habilitation</w:t>
      </w:r>
      <w:proofErr w:type="spellEnd"/>
    </w:p>
    <w:p w14:paraId="7EAB4ECC" w14:textId="040EE51A" w:rsidR="00E50A0A" w:rsidRPr="006526A8" w:rsidRDefault="00DA4916" w:rsidP="006526A8">
      <w:pPr>
        <w:pStyle w:val="Listsecondlevel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57130B4D" wp14:editId="131CD765">
            <wp:simplePos x="0" y="0"/>
            <wp:positionH relativeFrom="margin">
              <wp:align>left</wp:align>
            </wp:positionH>
            <wp:positionV relativeFrom="page">
              <wp:posOffset>3782936</wp:posOffset>
            </wp:positionV>
            <wp:extent cx="1659102" cy="1267427"/>
            <wp:effectExtent l="0" t="0" r="0" b="9525"/>
            <wp:wrapNone/>
            <wp:docPr id="1739468310" name="Picture 4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468310" name="Picture 4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102" cy="1267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26A8" w:rsidRPr="006526A8">
        <w:rPr>
          <w:b/>
          <w:bCs/>
        </w:rPr>
        <w:t>rehabilitation</w:t>
      </w:r>
    </w:p>
    <w:p w14:paraId="3ECF30EF" w14:textId="74970728" w:rsidR="006526A8" w:rsidRDefault="006526A8" w:rsidP="006526A8">
      <w:pPr>
        <w:pStyle w:val="Listtoplevel"/>
      </w:pPr>
      <w:r>
        <w:t>Article 30 which talks about taking part in things people do:</w:t>
      </w:r>
    </w:p>
    <w:p w14:paraId="7A928229" w14:textId="663AD695" w:rsidR="006526A8" w:rsidRDefault="00DA4916" w:rsidP="006526A8">
      <w:pPr>
        <w:pStyle w:val="Listsecondlevel"/>
      </w:pPr>
      <w:r>
        <w:rPr>
          <w:noProof/>
        </w:rPr>
        <w:drawing>
          <wp:anchor distT="0" distB="0" distL="114300" distR="114300" simplePos="0" relativeHeight="251758592" behindDoc="0" locked="0" layoutInCell="1" allowOverlap="1" wp14:anchorId="10B07A04" wp14:editId="547FEC98">
            <wp:simplePos x="0" y="0"/>
            <wp:positionH relativeFrom="margin">
              <wp:align>left</wp:align>
            </wp:positionH>
            <wp:positionV relativeFrom="page">
              <wp:posOffset>5276488</wp:posOffset>
            </wp:positionV>
            <wp:extent cx="1452623" cy="1452623"/>
            <wp:effectExtent l="0" t="0" r="0" b="0"/>
            <wp:wrapNone/>
            <wp:docPr id="822844895" name="Picture 4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844895" name="Picture 4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623" cy="1452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26A8">
        <w:t>as part of their culture</w:t>
      </w:r>
    </w:p>
    <w:p w14:paraId="52EAAB54" w14:textId="5F3A8F99" w:rsidR="006526A8" w:rsidRDefault="006526A8" w:rsidP="006526A8">
      <w:pPr>
        <w:pStyle w:val="Listsecondlevel"/>
      </w:pPr>
      <w:r>
        <w:t>for fun.</w:t>
      </w:r>
    </w:p>
    <w:p w14:paraId="7884CA1F" w14:textId="11DBF88F" w:rsidR="006526A8" w:rsidRDefault="006526A8" w:rsidP="006526A8"/>
    <w:p w14:paraId="33BE8D12" w14:textId="085DC70F" w:rsidR="006526A8" w:rsidRDefault="00DA4916" w:rsidP="006526A8">
      <w:r>
        <w:rPr>
          <w:noProof/>
        </w:rPr>
        <w:drawing>
          <wp:anchor distT="0" distB="0" distL="114300" distR="114300" simplePos="0" relativeHeight="251759616" behindDoc="0" locked="0" layoutInCell="1" allowOverlap="1" wp14:anchorId="5CAFD927" wp14:editId="4AA4782E">
            <wp:simplePos x="0" y="0"/>
            <wp:positionH relativeFrom="margin">
              <wp:align>left</wp:align>
            </wp:positionH>
            <wp:positionV relativeFrom="page">
              <wp:posOffset>6978650</wp:posOffset>
            </wp:positionV>
            <wp:extent cx="1464197" cy="1006398"/>
            <wp:effectExtent l="0" t="0" r="3175" b="3810"/>
            <wp:wrapNone/>
            <wp:docPr id="207116785" name="Picture 4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16785" name="Picture 4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197" cy="1006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00EFE98B" wp14:editId="2DCB9E27">
                <wp:simplePos x="0" y="0"/>
                <wp:positionH relativeFrom="margin">
                  <wp:align>right</wp:align>
                </wp:positionH>
                <wp:positionV relativeFrom="paragraph">
                  <wp:posOffset>208481</wp:posOffset>
                </wp:positionV>
                <wp:extent cx="3671570" cy="1197979"/>
                <wp:effectExtent l="0" t="0" r="5080" b="2540"/>
                <wp:wrapNone/>
                <wp:docPr id="2136623732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119797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85554AE" id="Rectangle 5" o:spid="_x0000_s1026" alt="&quot;&quot;" style="position:absolute;margin-left:237.9pt;margin-top:16.4pt;width:289.1pt;height:94.35pt;z-index:-251563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" fillcolor="#bdd6ee [1304]" stroked="f" strokeweight="1pt">
                <w10:wrap anchorx="margin"/>
              </v:rect>
            </w:pict>
          </mc:Fallback>
        </mc:AlternateContent>
      </w:r>
    </w:p>
    <w:p w14:paraId="3EB23DC2" w14:textId="11437B3D" w:rsidR="006526A8" w:rsidRPr="006526A8" w:rsidRDefault="006526A8" w:rsidP="006526A8">
      <w:proofErr w:type="spellStart"/>
      <w:r>
        <w:rPr>
          <w:b/>
          <w:bCs/>
        </w:rPr>
        <w:t>Habilitation</w:t>
      </w:r>
      <w:proofErr w:type="spellEnd"/>
      <w:r>
        <w:rPr>
          <w:b/>
          <w:bCs/>
        </w:rPr>
        <w:t xml:space="preserve"> </w:t>
      </w:r>
      <w:r>
        <w:t>means teaching</w:t>
      </w:r>
      <w:r w:rsidR="00B75C86">
        <w:t xml:space="preserve"> people how to do everyday things they have not learnt how to do.</w:t>
      </w:r>
    </w:p>
    <w:p w14:paraId="6A8DCBA3" w14:textId="38B877E5" w:rsidR="00E50DCC" w:rsidRDefault="00E50DCC" w:rsidP="00E50DCC"/>
    <w:p w14:paraId="4E962A67" w14:textId="64DB90D3" w:rsidR="00E50DCC" w:rsidRDefault="00DA4916" w:rsidP="00E50DCC">
      <w:r>
        <w:rPr>
          <w:b/>
          <w:bCs/>
          <w:noProof/>
        </w:rPr>
        <w:drawing>
          <wp:anchor distT="0" distB="0" distL="114300" distR="114300" simplePos="0" relativeHeight="251760640" behindDoc="0" locked="0" layoutInCell="1" allowOverlap="1" wp14:anchorId="434A5F71" wp14:editId="22A36B4F">
            <wp:simplePos x="0" y="0"/>
            <wp:positionH relativeFrom="margin">
              <wp:align>left</wp:align>
            </wp:positionH>
            <wp:positionV relativeFrom="paragraph">
              <wp:posOffset>291248</wp:posOffset>
            </wp:positionV>
            <wp:extent cx="1370111" cy="1098968"/>
            <wp:effectExtent l="0" t="0" r="0" b="6350"/>
            <wp:wrapNone/>
            <wp:docPr id="1431527846" name="Picture 4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527846" name="Picture 4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111" cy="1098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4F4B094" wp14:editId="777EF7EF">
                <wp:simplePos x="0" y="0"/>
                <wp:positionH relativeFrom="margin">
                  <wp:posOffset>2066081</wp:posOffset>
                </wp:positionH>
                <wp:positionV relativeFrom="paragraph">
                  <wp:posOffset>273885</wp:posOffset>
                </wp:positionV>
                <wp:extent cx="3671570" cy="1116587"/>
                <wp:effectExtent l="0" t="0" r="5080" b="7620"/>
                <wp:wrapNone/>
                <wp:docPr id="721010014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111658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530503D4" id="Rectangle 5" o:spid="_x0000_s1026" alt="&quot;&quot;" style="position:absolute;margin-left:162.7pt;margin-top:21.55pt;width:289.1pt;height:87.9pt;z-index:-251560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" fillcolor="#bdd6ee [1304]" stroked="f" strokeweight="1pt">
                <w10:wrap anchorx="margin"/>
              </v:rect>
            </w:pict>
          </mc:Fallback>
        </mc:AlternateContent>
      </w:r>
    </w:p>
    <w:p w14:paraId="7B0EDD5F" w14:textId="59024438" w:rsidR="00E50DCC" w:rsidRDefault="00B75C86" w:rsidP="00E50DCC">
      <w:r w:rsidRPr="00B75C86">
        <w:rPr>
          <w:b/>
          <w:bCs/>
        </w:rPr>
        <w:t>Rehabilitation</w:t>
      </w:r>
      <w:r>
        <w:rPr>
          <w:b/>
          <w:bCs/>
        </w:rPr>
        <w:t xml:space="preserve"> </w:t>
      </w:r>
      <w:r>
        <w:t>means supporting people to relearn how to do things they could do before.</w:t>
      </w:r>
    </w:p>
    <w:p w14:paraId="1A6F8029" w14:textId="03B401BA" w:rsidR="00B75C86" w:rsidRDefault="00B75C86" w:rsidP="00B75C86">
      <w:pPr>
        <w:pStyle w:val="Heading1"/>
      </w:pPr>
      <w:bookmarkStart w:id="4" w:name="_Supports_and_services"/>
      <w:bookmarkEnd w:id="4"/>
      <w:r>
        <w:lastRenderedPageBreak/>
        <w:t xml:space="preserve">Supports and </w:t>
      </w:r>
      <w:r w:rsidR="00C82500">
        <w:t>s</w:t>
      </w:r>
      <w:r>
        <w:t xml:space="preserve">ervices in </w:t>
      </w:r>
      <w:r>
        <w:br/>
        <w:t>Aotearoa New Zealand</w:t>
      </w:r>
    </w:p>
    <w:p w14:paraId="4CB9C1C0" w14:textId="77777777" w:rsidR="00B75C86" w:rsidRDefault="00B75C86" w:rsidP="00B75C86"/>
    <w:p w14:paraId="0A50DA94" w14:textId="2AD69E8B" w:rsidR="00B75C86" w:rsidRDefault="00EE40C8" w:rsidP="00EE40C8">
      <w:r>
        <w:rPr>
          <w:noProof/>
        </w:rPr>
        <w:drawing>
          <wp:anchor distT="0" distB="0" distL="114300" distR="114300" simplePos="0" relativeHeight="251761664" behindDoc="0" locked="0" layoutInCell="1" allowOverlap="1" wp14:anchorId="4AAF9077" wp14:editId="72586D12">
            <wp:simplePos x="0" y="0"/>
            <wp:positionH relativeFrom="margin">
              <wp:align>left</wp:align>
            </wp:positionH>
            <wp:positionV relativeFrom="page">
              <wp:posOffset>2603653</wp:posOffset>
            </wp:positionV>
            <wp:extent cx="1857375" cy="1158875"/>
            <wp:effectExtent l="0" t="0" r="9525" b="3175"/>
            <wp:wrapNone/>
            <wp:docPr id="1551227005" name="Picture 4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227005" name="Picture 4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BAA22D" w14:textId="062A3A51" w:rsidR="00B75C86" w:rsidRDefault="00B75C86" w:rsidP="00EE40C8">
      <w:r>
        <w:t>In Aotear</w:t>
      </w:r>
      <w:r w:rsidR="005F6809">
        <w:t>oa</w:t>
      </w:r>
      <w:r>
        <w:t xml:space="preserve"> New Zealand disability supports and services are provided by the </w:t>
      </w:r>
      <w:r w:rsidR="00844CD7">
        <w:t>Government</w:t>
      </w:r>
      <w:r>
        <w:t>.</w:t>
      </w:r>
    </w:p>
    <w:p w14:paraId="65FABCC6" w14:textId="5045706C" w:rsidR="00B75C86" w:rsidRDefault="00B75C86" w:rsidP="00EE40C8"/>
    <w:p w14:paraId="3CEFF9A2" w14:textId="12F6B4E1" w:rsidR="00B75C86" w:rsidRDefault="00EE40C8" w:rsidP="00EE40C8">
      <w:r>
        <w:rPr>
          <w:noProof/>
        </w:rPr>
        <w:drawing>
          <wp:anchor distT="0" distB="0" distL="114300" distR="114300" simplePos="0" relativeHeight="251762688" behindDoc="0" locked="0" layoutInCell="1" allowOverlap="1" wp14:anchorId="68F31C74" wp14:editId="455D2E4B">
            <wp:simplePos x="0" y="0"/>
            <wp:positionH relativeFrom="margin">
              <wp:align>left</wp:align>
            </wp:positionH>
            <wp:positionV relativeFrom="page">
              <wp:posOffset>4246430</wp:posOffset>
            </wp:positionV>
            <wp:extent cx="1464197" cy="1464197"/>
            <wp:effectExtent l="0" t="0" r="3175" b="3175"/>
            <wp:wrapNone/>
            <wp:docPr id="1346937818" name="Picture 4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937818" name="Picture 4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197" cy="1464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3A2730" w14:textId="7B93D9CC" w:rsidR="00B75C86" w:rsidRDefault="00596477" w:rsidP="00EE40C8">
      <w:r>
        <w:t>The types of</w:t>
      </w:r>
      <w:r w:rsidR="00B75C86">
        <w:t xml:space="preserve"> support a disabled person</w:t>
      </w:r>
      <w:r>
        <w:t xml:space="preserve"> gets from the government</w:t>
      </w:r>
      <w:r w:rsidR="00B75C86">
        <w:t xml:space="preserve"> is decided by:</w:t>
      </w:r>
    </w:p>
    <w:p w14:paraId="19CAD4EF" w14:textId="2C68616B" w:rsidR="00B75C86" w:rsidRDefault="00A64C25" w:rsidP="00B75C86">
      <w:pPr>
        <w:pStyle w:val="Listtoplevel"/>
      </w:pPr>
      <w:r>
        <w:drawing>
          <wp:anchor distT="0" distB="0" distL="114300" distR="114300" simplePos="0" relativeHeight="251763712" behindDoc="0" locked="0" layoutInCell="1" allowOverlap="1" wp14:anchorId="3B6E216F" wp14:editId="22C5DCAC">
            <wp:simplePos x="0" y="0"/>
            <wp:positionH relativeFrom="margin">
              <wp:align>left</wp:align>
            </wp:positionH>
            <wp:positionV relativeFrom="page">
              <wp:posOffset>5873758</wp:posOffset>
            </wp:positionV>
            <wp:extent cx="1446835" cy="1446835"/>
            <wp:effectExtent l="0" t="0" r="1270" b="0"/>
            <wp:wrapNone/>
            <wp:docPr id="1191398421" name="Picture 4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398421" name="Picture 4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6835" cy="1446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5C86">
        <w:t>how the person became disabled</w:t>
      </w:r>
    </w:p>
    <w:p w14:paraId="7A7FB39B" w14:textId="2B7E30ED" w:rsidR="00B75C86" w:rsidRDefault="00B75C86" w:rsidP="00B75C86">
      <w:pPr>
        <w:pStyle w:val="Listtoplevel"/>
      </w:pPr>
      <w:r>
        <w:t xml:space="preserve">the age of the disabled person. </w:t>
      </w:r>
    </w:p>
    <w:p w14:paraId="7019A18F" w14:textId="77777777" w:rsidR="00B75C86" w:rsidRDefault="00B75C86" w:rsidP="00B75C86"/>
    <w:p w14:paraId="46A36CC4" w14:textId="77777777" w:rsidR="00B75C86" w:rsidRDefault="00B75C86" w:rsidP="00B75C86"/>
    <w:p w14:paraId="25212E1A" w14:textId="77777777" w:rsidR="00B75C86" w:rsidRDefault="00B75C86">
      <w:pPr>
        <w:spacing w:line="240" w:lineRule="auto"/>
        <w:ind w:left="0"/>
      </w:pPr>
      <w:r>
        <w:br w:type="page"/>
      </w:r>
    </w:p>
    <w:p w14:paraId="6E545F43" w14:textId="4423180B" w:rsidR="00B75C86" w:rsidRDefault="00A64C25" w:rsidP="00B75C86">
      <w:r>
        <w:rPr>
          <w:noProof/>
        </w:rPr>
        <w:lastRenderedPageBreak/>
        <w:drawing>
          <wp:anchor distT="0" distB="0" distL="114300" distR="114300" simplePos="0" relativeHeight="251764736" behindDoc="0" locked="0" layoutInCell="1" allowOverlap="1" wp14:anchorId="42EC1C7B" wp14:editId="1BAF7BC4">
            <wp:simplePos x="0" y="0"/>
            <wp:positionH relativeFrom="margin">
              <wp:align>left</wp:align>
            </wp:positionH>
            <wp:positionV relativeFrom="paragraph">
              <wp:posOffset>-346</wp:posOffset>
            </wp:positionV>
            <wp:extent cx="1730415" cy="671406"/>
            <wp:effectExtent l="0" t="0" r="3175" b="0"/>
            <wp:wrapNone/>
            <wp:docPr id="199649628" name="Picture 4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49628" name="Picture 4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 rotWithShape="1"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415" cy="671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5C86">
        <w:t>Disability Support Services / DSS provides support to:</w:t>
      </w:r>
    </w:p>
    <w:p w14:paraId="05085BF7" w14:textId="7CD79440" w:rsidR="00B75C86" w:rsidRDefault="00A64C25" w:rsidP="00B75C86">
      <w:pPr>
        <w:pStyle w:val="Listtoplevel"/>
      </w:pPr>
      <w:r>
        <w:drawing>
          <wp:anchor distT="0" distB="0" distL="114300" distR="114300" simplePos="0" relativeHeight="251765760" behindDoc="0" locked="0" layoutInCell="1" allowOverlap="1" wp14:anchorId="755F6411" wp14:editId="362BDA68">
            <wp:simplePos x="0" y="0"/>
            <wp:positionH relativeFrom="margin">
              <wp:align>left</wp:align>
            </wp:positionH>
            <wp:positionV relativeFrom="page">
              <wp:posOffset>1926534</wp:posOffset>
            </wp:positionV>
            <wp:extent cx="1395185" cy="1088020"/>
            <wp:effectExtent l="0" t="0" r="0" b="0"/>
            <wp:wrapNone/>
            <wp:docPr id="1980893173" name="Picture 4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893173" name="Picture 4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5185" cy="108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5C86">
        <w:t>people born with a disability</w:t>
      </w:r>
    </w:p>
    <w:p w14:paraId="0B4E2F97" w14:textId="6984AAF5" w:rsidR="00B75C86" w:rsidRDefault="00B75C86" w:rsidP="00B75C86">
      <w:pPr>
        <w:pStyle w:val="Listtoplevel"/>
      </w:pPr>
      <w:r>
        <w:t>people who have a disability caused by a health issue.</w:t>
      </w:r>
    </w:p>
    <w:p w14:paraId="6187E5D9" w14:textId="77777777" w:rsidR="00B75C86" w:rsidRDefault="00B75C86" w:rsidP="00B75C86"/>
    <w:p w14:paraId="1AD6876E" w14:textId="5FEEE15E" w:rsidR="00B75C86" w:rsidRDefault="00A64C25" w:rsidP="00B75C86">
      <w:r>
        <w:rPr>
          <w:noProof/>
        </w:rPr>
        <w:drawing>
          <wp:anchor distT="0" distB="0" distL="114300" distR="114300" simplePos="0" relativeHeight="251766784" behindDoc="0" locked="0" layoutInCell="1" allowOverlap="1" wp14:anchorId="14158CC7" wp14:editId="755C037F">
            <wp:simplePos x="0" y="0"/>
            <wp:positionH relativeFrom="margin">
              <wp:align>left</wp:align>
            </wp:positionH>
            <wp:positionV relativeFrom="page">
              <wp:posOffset>3969586</wp:posOffset>
            </wp:positionV>
            <wp:extent cx="1905350" cy="561373"/>
            <wp:effectExtent l="0" t="0" r="0" b="0"/>
            <wp:wrapNone/>
            <wp:docPr id="1084781452" name="Picture 5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781452" name="Picture 5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05" cy="566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3DBD81" w14:textId="32B835A6" w:rsidR="00B75C86" w:rsidRDefault="00B75C86" w:rsidP="00B75C86">
      <w:r>
        <w:t>DSS is funded by the Ministry of Social Development.</w:t>
      </w:r>
    </w:p>
    <w:p w14:paraId="27546674" w14:textId="77777777" w:rsidR="00B75C86" w:rsidRDefault="00B75C86" w:rsidP="00B75C86"/>
    <w:p w14:paraId="38FB5C77" w14:textId="141A5746" w:rsidR="00B75C86" w:rsidRDefault="00A64C25" w:rsidP="00B75C86">
      <w:r>
        <w:rPr>
          <w:noProof/>
        </w:rPr>
        <w:drawing>
          <wp:anchor distT="0" distB="0" distL="114300" distR="114300" simplePos="0" relativeHeight="251767808" behindDoc="0" locked="0" layoutInCell="1" allowOverlap="1" wp14:anchorId="7698CB2F" wp14:editId="39C39469">
            <wp:simplePos x="0" y="0"/>
            <wp:positionH relativeFrom="margin">
              <wp:align>left</wp:align>
            </wp:positionH>
            <wp:positionV relativeFrom="page">
              <wp:posOffset>5376183</wp:posOffset>
            </wp:positionV>
            <wp:extent cx="1174750" cy="1032510"/>
            <wp:effectExtent l="0" t="0" r="6350" b="0"/>
            <wp:wrapNone/>
            <wp:docPr id="333482104" name="Picture 5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482104" name="Picture 5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032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773067" w14:textId="36A49C05" w:rsidR="00B75C86" w:rsidRDefault="00360C4E" w:rsidP="00B75C86">
      <w:r>
        <w:t xml:space="preserve">The </w:t>
      </w:r>
      <w:r w:rsidR="00B75C86">
        <w:t xml:space="preserve">Accident Compensation </w:t>
      </w:r>
      <w:r w:rsidR="005F6809">
        <w:br/>
      </w:r>
      <w:r w:rsidR="00B75C86">
        <w:t>Corporation / ACC provide</w:t>
      </w:r>
      <w:r>
        <w:t>s</w:t>
      </w:r>
      <w:r w:rsidR="00B75C86">
        <w:t xml:space="preserve"> support to people who have a disability because of an:</w:t>
      </w:r>
    </w:p>
    <w:p w14:paraId="571FB025" w14:textId="55F67D69" w:rsidR="00B75C86" w:rsidRDefault="00A64C25" w:rsidP="00B75C86">
      <w:pPr>
        <w:pStyle w:val="Listtoplevel"/>
      </w:pPr>
      <w:r>
        <w:drawing>
          <wp:anchor distT="0" distB="0" distL="114300" distR="114300" simplePos="0" relativeHeight="251768832" behindDoc="0" locked="0" layoutInCell="1" allowOverlap="1" wp14:anchorId="0D907723" wp14:editId="1F2156EA">
            <wp:simplePos x="0" y="0"/>
            <wp:positionH relativeFrom="margin">
              <wp:align>left</wp:align>
            </wp:positionH>
            <wp:positionV relativeFrom="page">
              <wp:posOffset>7048805</wp:posOffset>
            </wp:positionV>
            <wp:extent cx="1747520" cy="498475"/>
            <wp:effectExtent l="0" t="0" r="5080" b="0"/>
            <wp:wrapNone/>
            <wp:docPr id="398751412" name="Picture 5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751412" name="Picture 5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7520" cy="49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5C86">
        <w:t>accident</w:t>
      </w:r>
    </w:p>
    <w:p w14:paraId="4F8531B3" w14:textId="58552843" w:rsidR="00B75C86" w:rsidRDefault="00B75C86" w:rsidP="00B75C86">
      <w:pPr>
        <w:pStyle w:val="Listtoplevel"/>
      </w:pPr>
      <w:r>
        <w:t>injury.</w:t>
      </w:r>
    </w:p>
    <w:p w14:paraId="7ACEDE30" w14:textId="77777777" w:rsidR="00B75C86" w:rsidRDefault="00B75C86" w:rsidP="00B75C86"/>
    <w:p w14:paraId="02FE4577" w14:textId="77777777" w:rsidR="00B75C86" w:rsidRDefault="00B75C86" w:rsidP="00B75C86"/>
    <w:p w14:paraId="49D4F7ED" w14:textId="77777777" w:rsidR="00A35EEF" w:rsidRDefault="00A35EEF">
      <w:pPr>
        <w:spacing w:line="240" w:lineRule="auto"/>
        <w:ind w:left="0"/>
      </w:pPr>
      <w:r>
        <w:br w:type="page"/>
      </w:r>
    </w:p>
    <w:p w14:paraId="0ACB0905" w14:textId="50FB5736" w:rsidR="00B75C86" w:rsidRDefault="00A64C25" w:rsidP="00B75C86">
      <w:r>
        <w:rPr>
          <w:noProof/>
        </w:rPr>
        <w:lastRenderedPageBreak/>
        <w:drawing>
          <wp:anchor distT="0" distB="0" distL="114300" distR="114300" simplePos="0" relativeHeight="251769856" behindDoc="0" locked="0" layoutInCell="1" allowOverlap="1" wp14:anchorId="554D8111" wp14:editId="5D100F85">
            <wp:simplePos x="0" y="0"/>
            <wp:positionH relativeFrom="margin">
              <wp:align>left</wp:align>
            </wp:positionH>
            <wp:positionV relativeFrom="margin">
              <wp:posOffset>-433568</wp:posOffset>
            </wp:positionV>
            <wp:extent cx="1585731" cy="1507713"/>
            <wp:effectExtent l="0" t="0" r="0" b="0"/>
            <wp:wrapNone/>
            <wp:docPr id="549766872" name="Picture 5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766872" name="Picture 5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5731" cy="1507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EEF">
        <w:t>Health New Zealand provides support to disabled people:</w:t>
      </w:r>
    </w:p>
    <w:p w14:paraId="3576D3F0" w14:textId="74C8DFD8" w:rsidR="00A35EEF" w:rsidRDefault="00A64C25" w:rsidP="00A35EEF">
      <w:pPr>
        <w:pStyle w:val="Listtoplevel"/>
      </w:pPr>
      <w:r>
        <w:drawing>
          <wp:anchor distT="0" distB="0" distL="114300" distR="114300" simplePos="0" relativeHeight="251770880" behindDoc="0" locked="0" layoutInCell="1" allowOverlap="1" wp14:anchorId="28751966" wp14:editId="4C304A37">
            <wp:simplePos x="0" y="0"/>
            <wp:positionH relativeFrom="margin">
              <wp:align>left</wp:align>
            </wp:positionH>
            <wp:positionV relativeFrom="page">
              <wp:posOffset>2122845</wp:posOffset>
            </wp:positionV>
            <wp:extent cx="1383175" cy="1383175"/>
            <wp:effectExtent l="0" t="0" r="7620" b="7620"/>
            <wp:wrapNone/>
            <wp:docPr id="652999319" name="Picture 5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999319" name="Picture 5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5822" cy="13858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EEF">
        <w:t>65 years and older</w:t>
      </w:r>
    </w:p>
    <w:p w14:paraId="3A113D3D" w14:textId="2B479917" w:rsidR="00A35EEF" w:rsidRDefault="00A35EEF" w:rsidP="00A35EEF">
      <w:pPr>
        <w:pStyle w:val="Listtoplevel"/>
      </w:pPr>
      <w:r>
        <w:t xml:space="preserve">with </w:t>
      </w:r>
      <w:r w:rsidRPr="00A35EEF">
        <w:rPr>
          <w:b/>
          <w:bCs/>
        </w:rPr>
        <w:t>psychosocial disabilities</w:t>
      </w:r>
      <w:r>
        <w:t>.</w:t>
      </w:r>
    </w:p>
    <w:p w14:paraId="7454D603" w14:textId="5BD447AC" w:rsidR="00A35EEF" w:rsidRDefault="00A35EEF" w:rsidP="00A35EEF"/>
    <w:p w14:paraId="01F5213E" w14:textId="1762A436" w:rsidR="00A35EEF" w:rsidRDefault="00A64C25" w:rsidP="00A35EEF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2A26A914" wp14:editId="451E0ADF">
                <wp:simplePos x="0" y="0"/>
                <wp:positionH relativeFrom="margin">
                  <wp:align>right</wp:align>
                </wp:positionH>
                <wp:positionV relativeFrom="paragraph">
                  <wp:posOffset>191119</wp:posOffset>
                </wp:positionV>
                <wp:extent cx="3671570" cy="3571875"/>
                <wp:effectExtent l="0" t="0" r="5080" b="9525"/>
                <wp:wrapNone/>
                <wp:docPr id="1575615831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3571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2E0E927" id="Rectangle 5" o:spid="_x0000_s1026" alt="&quot;&quot;" style="position:absolute;margin-left:237.9pt;margin-top:15.05pt;width:289.1pt;height:281.25pt;z-index:-251543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</w:p>
    <w:p w14:paraId="54BAC165" w14:textId="51C7EB43" w:rsidR="00A35EEF" w:rsidRDefault="00A64C25" w:rsidP="00A35EEF">
      <w:r>
        <w:rPr>
          <w:noProof/>
        </w:rPr>
        <w:drawing>
          <wp:anchor distT="0" distB="0" distL="114300" distR="114300" simplePos="0" relativeHeight="251773952" behindDoc="0" locked="0" layoutInCell="1" allowOverlap="1" wp14:anchorId="17756005" wp14:editId="4380AB4E">
            <wp:simplePos x="0" y="0"/>
            <wp:positionH relativeFrom="margin">
              <wp:align>left</wp:align>
            </wp:positionH>
            <wp:positionV relativeFrom="page">
              <wp:posOffset>3923287</wp:posOffset>
            </wp:positionV>
            <wp:extent cx="1668780" cy="1105535"/>
            <wp:effectExtent l="0" t="0" r="0" b="0"/>
            <wp:wrapNone/>
            <wp:docPr id="1538803951" name="Picture 5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803951" name="Picture 5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780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5EEF">
        <w:t xml:space="preserve">A </w:t>
      </w:r>
      <w:r w:rsidR="00A35EEF">
        <w:rPr>
          <w:b/>
          <w:bCs/>
        </w:rPr>
        <w:t>psychosocial disability</w:t>
      </w:r>
      <w:r w:rsidR="00A35EEF">
        <w:t xml:space="preserve"> is when someone:</w:t>
      </w:r>
      <w:r w:rsidRPr="00A64C25">
        <w:rPr>
          <w:noProof/>
        </w:rPr>
        <w:t xml:space="preserve"> </w:t>
      </w:r>
    </w:p>
    <w:p w14:paraId="74EAF191" w14:textId="08A9D798" w:rsidR="005F6809" w:rsidRDefault="00A35EEF" w:rsidP="005F6809">
      <w:pPr>
        <w:pStyle w:val="Listtoplevel"/>
      </w:pPr>
      <w:r>
        <w:t>has a mental health condition</w:t>
      </w:r>
    </w:p>
    <w:p w14:paraId="380BB562" w14:textId="76C0891B" w:rsidR="00A35EEF" w:rsidRPr="005F6809" w:rsidRDefault="00A64C25" w:rsidP="0079754C">
      <w:pPr>
        <w:pStyle w:val="Listtoplevel"/>
        <w:numPr>
          <w:ilvl w:val="0"/>
          <w:numId w:val="0"/>
        </w:numPr>
        <w:ind w:left="3686"/>
        <w:rPr>
          <w:b/>
          <w:bCs/>
        </w:rPr>
      </w:pPr>
      <w:r w:rsidRPr="005F6809">
        <w:rPr>
          <w:b/>
          <w:bCs/>
        </w:rPr>
        <w:drawing>
          <wp:anchor distT="0" distB="0" distL="114300" distR="114300" simplePos="0" relativeHeight="251774976" behindDoc="0" locked="0" layoutInCell="1" allowOverlap="1" wp14:anchorId="5EEDB9A9" wp14:editId="3A389C4A">
            <wp:simplePos x="0" y="0"/>
            <wp:positionH relativeFrom="margin">
              <wp:align>left</wp:align>
            </wp:positionH>
            <wp:positionV relativeFrom="page">
              <wp:posOffset>5630063</wp:posOffset>
            </wp:positionV>
            <wp:extent cx="1527858" cy="1527858"/>
            <wp:effectExtent l="0" t="0" r="0" b="0"/>
            <wp:wrapNone/>
            <wp:docPr id="1879505645" name="Picture 5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505645" name="Picture 5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858" cy="15278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EEF" w:rsidRPr="005F6809">
        <w:rPr>
          <w:b/>
          <w:bCs/>
        </w:rPr>
        <w:t>and</w:t>
      </w:r>
    </w:p>
    <w:p w14:paraId="4671E6D2" w14:textId="79900717" w:rsidR="00A35EEF" w:rsidRDefault="00A35EEF" w:rsidP="00A35EEF">
      <w:pPr>
        <w:pStyle w:val="Listtoplevel"/>
      </w:pPr>
      <w:r>
        <w:t>the</w:t>
      </w:r>
      <w:r w:rsidR="009C12E4">
        <w:t>ir mental health condition makes it hard for them to live a good life</w:t>
      </w:r>
      <w:r>
        <w:t>.</w:t>
      </w:r>
    </w:p>
    <w:p w14:paraId="48459D00" w14:textId="77777777" w:rsidR="009C12E4" w:rsidRDefault="009C12E4" w:rsidP="009C12E4"/>
    <w:p w14:paraId="3EFA4FC2" w14:textId="42EF33FE" w:rsidR="009C12E4" w:rsidRDefault="00A64C25" w:rsidP="009C12E4">
      <w:r>
        <w:rPr>
          <w:noProof/>
        </w:rPr>
        <w:drawing>
          <wp:anchor distT="0" distB="0" distL="114300" distR="114300" simplePos="0" relativeHeight="251776000" behindDoc="0" locked="0" layoutInCell="1" allowOverlap="1" wp14:anchorId="2424C79E" wp14:editId="28D08B44">
            <wp:simplePos x="0" y="0"/>
            <wp:positionH relativeFrom="margin">
              <wp:align>left</wp:align>
            </wp:positionH>
            <wp:positionV relativeFrom="page">
              <wp:posOffset>7742644</wp:posOffset>
            </wp:positionV>
            <wp:extent cx="1799590" cy="903605"/>
            <wp:effectExtent l="0" t="0" r="0" b="0"/>
            <wp:wrapNone/>
            <wp:docPr id="1296632244" name="Picture 5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632244" name="Picture 5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7BE081" w14:textId="6CD8D8C0" w:rsidR="009C12E4" w:rsidRDefault="009C12E4" w:rsidP="009C12E4">
      <w:r>
        <w:t>The Ministry of Education provides supports and services to disabled children when they are at school.</w:t>
      </w:r>
    </w:p>
    <w:p w14:paraId="4E795C42" w14:textId="77777777" w:rsidR="009C12E4" w:rsidRDefault="009C12E4">
      <w:pPr>
        <w:spacing w:line="240" w:lineRule="auto"/>
        <w:ind w:left="0"/>
      </w:pPr>
      <w:r>
        <w:br w:type="page"/>
      </w:r>
    </w:p>
    <w:p w14:paraId="5423D2A8" w14:textId="5EF3958B" w:rsidR="009C12E4" w:rsidRDefault="009C12E4" w:rsidP="009C12E4">
      <w:pPr>
        <w:pStyle w:val="Heading1"/>
      </w:pPr>
      <w:bookmarkStart w:id="5" w:name="_Laws_about_disability"/>
      <w:bookmarkEnd w:id="5"/>
      <w:r>
        <w:lastRenderedPageBreak/>
        <w:t xml:space="preserve">Laws about </w:t>
      </w:r>
      <w:r w:rsidR="00C82500">
        <w:t>d</w:t>
      </w:r>
      <w:r>
        <w:t>isability</w:t>
      </w:r>
      <w:r>
        <w:br/>
      </w:r>
      <w:r w:rsidR="00C82500">
        <w:t>s</w:t>
      </w:r>
      <w:r>
        <w:t xml:space="preserve">upports and </w:t>
      </w:r>
      <w:r w:rsidR="00C82500">
        <w:t>s</w:t>
      </w:r>
      <w:r>
        <w:t>ervices</w:t>
      </w:r>
    </w:p>
    <w:p w14:paraId="6E86966F" w14:textId="63111BB0" w:rsidR="009C12E4" w:rsidRDefault="009C12E4" w:rsidP="009C12E4"/>
    <w:p w14:paraId="3597437C" w14:textId="79D1EBA4" w:rsidR="009C12E4" w:rsidRDefault="009C12E4" w:rsidP="009C12E4"/>
    <w:p w14:paraId="5CC0EBCA" w14:textId="0549EEAA" w:rsidR="009C12E4" w:rsidRDefault="008A08C1" w:rsidP="009C12E4">
      <w:r>
        <w:rPr>
          <w:noProof/>
        </w:rPr>
        <w:drawing>
          <wp:anchor distT="0" distB="0" distL="114300" distR="114300" simplePos="0" relativeHeight="251777024" behindDoc="0" locked="0" layoutInCell="1" allowOverlap="1" wp14:anchorId="2EEDC4FA" wp14:editId="00559B72">
            <wp:simplePos x="0" y="0"/>
            <wp:positionH relativeFrom="margin">
              <wp:align>left</wp:align>
            </wp:positionH>
            <wp:positionV relativeFrom="page">
              <wp:posOffset>2770505</wp:posOffset>
            </wp:positionV>
            <wp:extent cx="1318895" cy="1768475"/>
            <wp:effectExtent l="0" t="0" r="0" b="0"/>
            <wp:wrapNone/>
            <wp:docPr id="1772007264" name="Picture 5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007264" name="Picture 5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895" cy="176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12E4">
        <w:t xml:space="preserve">Aotearoa New Zealand has </w:t>
      </w:r>
      <w:r w:rsidR="009C12E4">
        <w:rPr>
          <w:b/>
          <w:bCs/>
        </w:rPr>
        <w:t>laws</w:t>
      </w:r>
      <w:r w:rsidR="009C12E4">
        <w:t xml:space="preserve"> that DSS must follow like:</w:t>
      </w:r>
    </w:p>
    <w:p w14:paraId="6291B380" w14:textId="0E18C116" w:rsidR="009C12E4" w:rsidRDefault="009C12E4" w:rsidP="009C12E4">
      <w:pPr>
        <w:pStyle w:val="Listtoplevel"/>
      </w:pPr>
      <w:r>
        <w:t>Pae Ora (Healthy Futures) Act 2022</w:t>
      </w:r>
    </w:p>
    <w:p w14:paraId="161E1FF4" w14:textId="4403F80F" w:rsidR="009C12E4" w:rsidRDefault="009C12E4" w:rsidP="009C12E4">
      <w:pPr>
        <w:pStyle w:val="Listtoplevel"/>
      </w:pPr>
      <w:r>
        <w:t>Health and Disability Commissioner Act 1994</w:t>
      </w:r>
    </w:p>
    <w:p w14:paraId="76369C15" w14:textId="56003C3A" w:rsidR="009C12E4" w:rsidRDefault="009C12E4" w:rsidP="009C12E4">
      <w:pPr>
        <w:pStyle w:val="Listtoplevel"/>
      </w:pPr>
      <w:r>
        <w:t>Health and Disability Services (Safety) Act 2001</w:t>
      </w:r>
    </w:p>
    <w:p w14:paraId="2F067602" w14:textId="1CAD6D60" w:rsidR="009C12E4" w:rsidRDefault="009C12E4" w:rsidP="009C12E4">
      <w:pPr>
        <w:pStyle w:val="Listtoplevel"/>
      </w:pPr>
      <w:r>
        <w:t>Intellectual Disability (Compulsory Care and Rehabilitation) Act 2003.</w:t>
      </w:r>
    </w:p>
    <w:p w14:paraId="079B21AB" w14:textId="5ED5B0DC" w:rsidR="009C12E4" w:rsidRDefault="009C12E4" w:rsidP="009C12E4"/>
    <w:p w14:paraId="11D399D3" w14:textId="46EED637" w:rsidR="009C12E4" w:rsidRDefault="00591B03" w:rsidP="009C12E4">
      <w:r>
        <w:rPr>
          <w:b/>
          <w:bCs/>
          <w:noProof/>
        </w:rPr>
        <w:drawing>
          <wp:anchor distT="0" distB="0" distL="114300" distR="114300" simplePos="0" relativeHeight="251792384" behindDoc="0" locked="0" layoutInCell="1" allowOverlap="1" wp14:anchorId="59A2FFBB" wp14:editId="0727E16B">
            <wp:simplePos x="0" y="0"/>
            <wp:positionH relativeFrom="margin">
              <wp:align>left</wp:align>
            </wp:positionH>
            <wp:positionV relativeFrom="paragraph">
              <wp:posOffset>270044</wp:posOffset>
            </wp:positionV>
            <wp:extent cx="1122744" cy="1298786"/>
            <wp:effectExtent l="0" t="0" r="1270" b="0"/>
            <wp:wrapNone/>
            <wp:docPr id="372046422" name="Picture 7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046422" name="Picture 7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744" cy="1298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628">
        <w:rPr>
          <w:noProof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59CD6637" wp14:editId="1244CE9B">
                <wp:simplePos x="0" y="0"/>
                <wp:positionH relativeFrom="margin">
                  <wp:align>right</wp:align>
                </wp:positionH>
                <wp:positionV relativeFrom="paragraph">
                  <wp:posOffset>315796</wp:posOffset>
                </wp:positionV>
                <wp:extent cx="3671570" cy="1116587"/>
                <wp:effectExtent l="0" t="0" r="5080" b="7620"/>
                <wp:wrapNone/>
                <wp:docPr id="1361088021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111658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014D2AA" id="Rectangle 5" o:spid="_x0000_s1026" alt="&quot;&quot;" style="position:absolute;margin-left:237.9pt;margin-top:24.85pt;width:289.1pt;height:87.9pt;z-index:-251537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</w:p>
    <w:p w14:paraId="6F8BEAD6" w14:textId="145819E6" w:rsidR="009C12E4" w:rsidRDefault="009C12E4" w:rsidP="009C12E4">
      <w:r w:rsidRPr="009C12E4">
        <w:rPr>
          <w:b/>
          <w:bCs/>
        </w:rPr>
        <w:t>Laws</w:t>
      </w:r>
      <w:r>
        <w:t xml:space="preserve"> are rules a country has that </w:t>
      </w:r>
      <w:r w:rsidR="005F6809">
        <w:t>everyone in the country needs to follow.</w:t>
      </w:r>
    </w:p>
    <w:p w14:paraId="0FA442E8" w14:textId="33A2E341" w:rsidR="009C12E4" w:rsidRDefault="009C12E4" w:rsidP="002F2628">
      <w:pPr>
        <w:pStyle w:val="Heading1"/>
      </w:pPr>
      <w:bookmarkStart w:id="6" w:name="_How_DSS_has"/>
      <w:bookmarkEnd w:id="6"/>
      <w:r>
        <w:br w:type="page"/>
      </w:r>
      <w:r>
        <w:lastRenderedPageBreak/>
        <w:t>How DSS has changed over the years</w:t>
      </w:r>
    </w:p>
    <w:p w14:paraId="7C42CD24" w14:textId="6F37BB1C" w:rsidR="009C12E4" w:rsidRDefault="00591B03" w:rsidP="009C12E4">
      <w:r>
        <w:rPr>
          <w:noProof/>
        </w:rPr>
        <w:drawing>
          <wp:anchor distT="0" distB="0" distL="114300" distR="114300" simplePos="0" relativeHeight="251780096" behindDoc="0" locked="0" layoutInCell="1" allowOverlap="1" wp14:anchorId="319DADA2" wp14:editId="74B6D3F7">
            <wp:simplePos x="0" y="0"/>
            <wp:positionH relativeFrom="margin">
              <wp:align>left</wp:align>
            </wp:positionH>
            <wp:positionV relativeFrom="page">
              <wp:posOffset>1788281</wp:posOffset>
            </wp:positionV>
            <wp:extent cx="1469985" cy="1469985"/>
            <wp:effectExtent l="0" t="0" r="0" b="0"/>
            <wp:wrapNone/>
            <wp:docPr id="270837039" name="Picture 5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837039" name="Picture 5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9985" cy="146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10CEDC" w14:textId="466015F9" w:rsidR="009C12E4" w:rsidRDefault="009C12E4" w:rsidP="009C12E4"/>
    <w:p w14:paraId="6228097C" w14:textId="4B907638" w:rsidR="009C12E4" w:rsidRDefault="009C12E4" w:rsidP="009C12E4">
      <w:r>
        <w:t>Disabled people have been asking for changes to DSS for over 30 years.</w:t>
      </w:r>
    </w:p>
    <w:p w14:paraId="26A07FAA" w14:textId="77777777" w:rsidR="005F6809" w:rsidRDefault="005F6809" w:rsidP="009C12E4"/>
    <w:p w14:paraId="63301370" w14:textId="12E642E1" w:rsidR="009C12E4" w:rsidRDefault="00591B03" w:rsidP="009C12E4">
      <w:r>
        <w:rPr>
          <w:noProof/>
        </w:rPr>
        <w:drawing>
          <wp:anchor distT="0" distB="0" distL="114300" distR="114300" simplePos="0" relativeHeight="251781120" behindDoc="0" locked="0" layoutInCell="1" allowOverlap="1" wp14:anchorId="4A7FC3C0" wp14:editId="24EEABC2">
            <wp:simplePos x="0" y="0"/>
            <wp:positionH relativeFrom="margin">
              <wp:align>left</wp:align>
            </wp:positionH>
            <wp:positionV relativeFrom="page">
              <wp:posOffset>3662704</wp:posOffset>
            </wp:positionV>
            <wp:extent cx="1481455" cy="1481455"/>
            <wp:effectExtent l="0" t="0" r="4445" b="4445"/>
            <wp:wrapNone/>
            <wp:docPr id="645064915" name="Picture 6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064915" name="Picture 6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455" cy="1481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9C1954" w14:textId="62136E49" w:rsidR="009C12E4" w:rsidRDefault="009C12E4" w:rsidP="009C12E4">
      <w:r>
        <w:t xml:space="preserve">In October 2021 the New Zealand </w:t>
      </w:r>
      <w:r w:rsidR="008E5274">
        <w:t xml:space="preserve">Government </w:t>
      </w:r>
      <w:r>
        <w:t>said:</w:t>
      </w:r>
    </w:p>
    <w:p w14:paraId="44DB3A27" w14:textId="0BFC6C4E" w:rsidR="009C12E4" w:rsidRDefault="009C12E4" w:rsidP="0046203B">
      <w:pPr>
        <w:pStyle w:val="ListParagraph"/>
        <w:numPr>
          <w:ilvl w:val="0"/>
          <w:numId w:val="14"/>
        </w:numPr>
        <w:ind w:hanging="716"/>
      </w:pPr>
      <w:r>
        <w:t>there would be a new</w:t>
      </w:r>
      <w:r w:rsidR="00596477">
        <w:t xml:space="preserve"> ministry called</w:t>
      </w:r>
      <w:r>
        <w:t xml:space="preserve"> Whaikaha</w:t>
      </w:r>
      <w:r w:rsidR="005F6809">
        <w:t xml:space="preserve"> </w:t>
      </w:r>
      <w:r w:rsidR="00E34D6E">
        <w:t>–</w:t>
      </w:r>
      <w:r>
        <w:t xml:space="preserve"> Ministry of Disabled People</w:t>
      </w:r>
    </w:p>
    <w:p w14:paraId="572E1929" w14:textId="68D5DCB3" w:rsidR="009C12E4" w:rsidRDefault="00591B03" w:rsidP="0046203B">
      <w:pPr>
        <w:pStyle w:val="ListParagraph"/>
        <w:numPr>
          <w:ilvl w:val="0"/>
          <w:numId w:val="14"/>
        </w:numPr>
        <w:ind w:hanging="71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4C3F739E" wp14:editId="73400338">
                <wp:simplePos x="0" y="0"/>
                <wp:positionH relativeFrom="column">
                  <wp:posOffset>-58944</wp:posOffset>
                </wp:positionH>
                <wp:positionV relativeFrom="paragraph">
                  <wp:posOffset>203297</wp:posOffset>
                </wp:positionV>
                <wp:extent cx="1863593" cy="863534"/>
                <wp:effectExtent l="0" t="0" r="22860" b="0"/>
                <wp:wrapNone/>
                <wp:docPr id="725595856" name="Group 6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3593" cy="863534"/>
                          <a:chOff x="13009" y="50714"/>
                          <a:chExt cx="1863593" cy="863534"/>
                        </a:xfrm>
                      </wpg:grpSpPr>
                      <pic:pic xmlns:pic="http://schemas.openxmlformats.org/drawingml/2006/picture">
                        <pic:nvPicPr>
                          <pic:cNvPr id="329427745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937" y="648183"/>
                            <a:ext cx="1348105" cy="266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5239084" name="Picture 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721" r="58578" b="59"/>
                          <a:stretch>
                            <a:fillRect/>
                          </a:stretch>
                        </pic:blipFill>
                        <pic:spPr>
                          <a:xfrm>
                            <a:off x="13009" y="50714"/>
                            <a:ext cx="1364026" cy="4923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9541083" name="Arrow: Curved Left 64"/>
                        <wps:cNvSpPr/>
                        <wps:spPr>
                          <a:xfrm>
                            <a:off x="1506397" y="156259"/>
                            <a:ext cx="370205" cy="694481"/>
                          </a:xfrm>
                          <a:prstGeom prst="curvedLeftArrow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6515DDF0" id="Group 65" o:spid="_x0000_s1026" alt="&quot;&quot;" style="position:absolute;margin-left:-4.65pt;margin-top:16pt;width:146.75pt;height:68pt;z-index:251785216;mso-width-relative:margin;mso-height-relative:margin" coordorigin="130,507" coordsize="18635,86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+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uM/aA8d/FD4a/CLWvHfwc+ES+O9f0u1NxaeE/wC210+TUFXl44pmjkUSbclV&#10;YAMQF3DOa/JrTf8Ag7ssdY8U2/gbSv8AgnT4iudautQSxttJh8bq1zLdM4jWBYxY7jIXIUJjOTjG&#10;aB2bP2YornPhL4h+I3iv4daR4j+LPw9tfCniG9s1m1Pw5aa2NRXTnbkQm4WKNZHUYDFV2hshWcAM&#10;ejoE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Vjt8&#10;P/A8njtfifN4S05/EUemf2dFrj2iNdR2m8yGBZCNyxlzuKggMQCc7RjYooAKKKKAA+oHNYmm/Drw&#10;Po3jXUfiLo/hOwtNd1i2hg1jVbS3WObUI4gRCJ2XHnGMFghfJQO4UgMwO3RQ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">
                <v:shape id="Picture 61" o:spid="_x0000_s1027" type="#_x0000_t75" style="position:absolute;left:289;top:6481;width:13481;height:2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">
                  <v:imagedata r:id="rId111" o:title=""/>
                </v:shape>
                <v:shape id="Picture 62" o:spid="_x0000_s1028" type="#_x0000_t75" style="position:absolute;left:130;top:507;width:13640;height:4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">
                  <v:imagedata r:id="rId112" o:title="" croptop="5060f" cropbottom="39f" cropright="38390f"/>
                </v:shape>
                <v:shapetype id="_x0000_t103" coordsize="21600,21600" o:spt="103" adj="12960,19440,7200" path="wr@22,0@21@3,,0@21@4@22@14@21@1@21@7@2@12l@2@13,0@8@2@11at@22,0@21@3@2@10@24@16@22@14@21@1@24@16,0@14xear@22@14@21@1@21@7@24@1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0,@15;@2,@11;0,@8;@2,@13;@21,@16" o:connectangles="180,180,180,90,0" textboxrect="@43,@41,@44,@42"/>
                  <v:handles>
                    <v:h position="topLeft,#0" yrange="@37,@27"/>
                    <v:h position="topLeft,#1" yrange="@25,@20"/>
                    <v:h position="#2,bottomRight" xrange="0,@40"/>
                  </v:handles>
                  <o:complex v:ext="view"/>
                </v:shapetype>
                <v:shape id="Arrow: Curved Left 64" o:spid="_x0000_s1029" type="#_x0000_t103" style="position:absolute;left:15063;top:1562;width:3703;height:69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" adj="15843,20161,5400" fillcolor="#a8d08d [1945]" strokecolor="#09101d [484]" strokeweight="1pt"/>
              </v:group>
            </w:pict>
          </mc:Fallback>
        </mc:AlternateContent>
      </w:r>
      <w:r w:rsidR="009C12E4">
        <w:t xml:space="preserve">DSS would change from being run by the Ministry of Health to </w:t>
      </w:r>
      <w:r w:rsidR="00E34D6E">
        <w:t xml:space="preserve">being run by </w:t>
      </w:r>
      <w:r w:rsidR="005F6809">
        <w:t xml:space="preserve">Whaikaha </w:t>
      </w:r>
      <w:r w:rsidR="00E34D6E">
        <w:t>–</w:t>
      </w:r>
      <w:r w:rsidR="005F6809">
        <w:t xml:space="preserve"> Ministry of Disabled People</w:t>
      </w:r>
      <w:r w:rsidR="002F2628">
        <w:t>.</w:t>
      </w:r>
    </w:p>
    <w:p w14:paraId="1DC656E3" w14:textId="56C1A519" w:rsidR="009C12E4" w:rsidRDefault="009C12E4" w:rsidP="009C12E4"/>
    <w:p w14:paraId="3C33E356" w14:textId="5DE78786" w:rsidR="009C12E4" w:rsidRDefault="00E34E3E" w:rsidP="009C12E4">
      <w:r>
        <w:rPr>
          <w:noProof/>
        </w:rPr>
        <w:drawing>
          <wp:anchor distT="0" distB="0" distL="114300" distR="114300" simplePos="0" relativeHeight="251786240" behindDoc="0" locked="0" layoutInCell="1" allowOverlap="1" wp14:anchorId="2630077D" wp14:editId="79C88210">
            <wp:simplePos x="0" y="0"/>
            <wp:positionH relativeFrom="margin">
              <wp:align>left</wp:align>
            </wp:positionH>
            <wp:positionV relativeFrom="page">
              <wp:posOffset>7832725</wp:posOffset>
            </wp:positionV>
            <wp:extent cx="972185" cy="972185"/>
            <wp:effectExtent l="0" t="0" r="0" b="0"/>
            <wp:wrapNone/>
            <wp:docPr id="954018288" name="Picture 6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018288" name="Picture 6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185" cy="972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956945" w14:textId="58E858DA" w:rsidR="009C12E4" w:rsidRDefault="009C12E4" w:rsidP="009C12E4">
      <w:r>
        <w:t>These things happened in July 2022.</w:t>
      </w:r>
    </w:p>
    <w:p w14:paraId="6381854B" w14:textId="77777777" w:rsidR="009C12E4" w:rsidRDefault="009C12E4" w:rsidP="009C12E4"/>
    <w:p w14:paraId="02F17097" w14:textId="77777777" w:rsidR="009C12E4" w:rsidRDefault="009C12E4" w:rsidP="009C12E4"/>
    <w:p w14:paraId="4A03432B" w14:textId="6F80B569" w:rsidR="009C12E4" w:rsidRDefault="00591B03" w:rsidP="009C12E4">
      <w:r>
        <w:rPr>
          <w:noProof/>
        </w:rPr>
        <w:lastRenderedPageBreak/>
        <w:drawing>
          <wp:anchor distT="0" distB="0" distL="114300" distR="114300" simplePos="0" relativeHeight="251788288" behindDoc="0" locked="0" layoutInCell="1" allowOverlap="1" wp14:anchorId="30864188" wp14:editId="1C32906F">
            <wp:simplePos x="0" y="0"/>
            <wp:positionH relativeFrom="margin">
              <wp:align>left</wp:align>
            </wp:positionH>
            <wp:positionV relativeFrom="paragraph">
              <wp:posOffset>5257</wp:posOffset>
            </wp:positionV>
            <wp:extent cx="1437472" cy="283579"/>
            <wp:effectExtent l="0" t="0" r="0" b="2540"/>
            <wp:wrapNone/>
            <wp:docPr id="1785161650" name="Picture 6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161650" name="Picture 6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7472" cy="283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6809">
        <w:t xml:space="preserve">Whaikaha </w:t>
      </w:r>
      <w:r w:rsidR="00EE767D">
        <w:t>–</w:t>
      </w:r>
      <w:r w:rsidR="005F6809">
        <w:t xml:space="preserve"> Ministry of Disabled People </w:t>
      </w:r>
      <w:r w:rsidR="009C12E4">
        <w:t>was to make sure:</w:t>
      </w:r>
    </w:p>
    <w:p w14:paraId="51AB64F4" w14:textId="2A8E6F10" w:rsidR="009C12E4" w:rsidRDefault="00596477" w:rsidP="007239E1">
      <w:pPr>
        <w:pStyle w:val="Listtoplevel"/>
      </w:pPr>
      <w:r>
        <w:drawing>
          <wp:anchor distT="0" distB="0" distL="114300" distR="114300" simplePos="0" relativeHeight="251789312" behindDoc="0" locked="0" layoutInCell="1" allowOverlap="1" wp14:anchorId="7073791A" wp14:editId="354789E3">
            <wp:simplePos x="0" y="0"/>
            <wp:positionH relativeFrom="margin">
              <wp:align>left</wp:align>
            </wp:positionH>
            <wp:positionV relativeFrom="page">
              <wp:posOffset>1934845</wp:posOffset>
            </wp:positionV>
            <wp:extent cx="2006727" cy="405114"/>
            <wp:effectExtent l="0" t="0" r="0" b="0"/>
            <wp:wrapNone/>
            <wp:docPr id="589665881" name="Picture 6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665881" name="Picture 6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727" cy="4051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drawing>
          <wp:anchor distT="0" distB="0" distL="114300" distR="114300" simplePos="0" relativeHeight="251790336" behindDoc="0" locked="0" layoutInCell="1" allowOverlap="1" wp14:anchorId="53A48BC6" wp14:editId="4DD615FB">
            <wp:simplePos x="0" y="0"/>
            <wp:positionH relativeFrom="margin">
              <wp:align>left</wp:align>
            </wp:positionH>
            <wp:positionV relativeFrom="page">
              <wp:posOffset>2714625</wp:posOffset>
            </wp:positionV>
            <wp:extent cx="1001389" cy="1003260"/>
            <wp:effectExtent l="0" t="0" r="8890" b="6985"/>
            <wp:wrapNone/>
            <wp:docPr id="1117041489" name="Picture 6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041489" name="Picture 6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389" cy="100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12E4">
        <w:t xml:space="preserve">all </w:t>
      </w:r>
      <w:r>
        <w:t>disabled people and their families</w:t>
      </w:r>
      <w:r w:rsidR="007239E1">
        <w:t xml:space="preserve"> ha</w:t>
      </w:r>
      <w:r w:rsidR="00EF45E6">
        <w:t>d</w:t>
      </w:r>
      <w:r w:rsidR="007239E1">
        <w:t xml:space="preserve"> access to</w:t>
      </w:r>
      <w:r w:rsidR="009C12E4">
        <w:t xml:space="preserve"> Enabling Good Lives</w:t>
      </w:r>
    </w:p>
    <w:p w14:paraId="4C872940" w14:textId="71552B84" w:rsidR="007239E1" w:rsidRDefault="007239E1" w:rsidP="007239E1">
      <w:pPr>
        <w:pStyle w:val="Listtoplevel"/>
      </w:pPr>
      <w:r>
        <w:t>government policies worked with what is written in the UNCRPD.</w:t>
      </w:r>
    </w:p>
    <w:p w14:paraId="258EF593" w14:textId="2BF8F827" w:rsidR="007239E1" w:rsidRDefault="00596477" w:rsidP="007239E1">
      <w:r>
        <w:rPr>
          <w:noProof/>
        </w:rPr>
        <w:drawing>
          <wp:anchor distT="0" distB="0" distL="114300" distR="114300" simplePos="0" relativeHeight="251791360" behindDoc="0" locked="0" layoutInCell="1" allowOverlap="1" wp14:anchorId="66825AEF" wp14:editId="0954A958">
            <wp:simplePos x="0" y="0"/>
            <wp:positionH relativeFrom="margin">
              <wp:align>left</wp:align>
            </wp:positionH>
            <wp:positionV relativeFrom="page">
              <wp:posOffset>4105275</wp:posOffset>
            </wp:positionV>
            <wp:extent cx="1325245" cy="1325245"/>
            <wp:effectExtent l="0" t="0" r="0" b="8255"/>
            <wp:wrapNone/>
            <wp:docPr id="899429624" name="Picture 6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429624" name="Picture 6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245" cy="1325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F8C5A3" w14:textId="6B8D6F6F" w:rsidR="007239E1" w:rsidRDefault="007239E1" w:rsidP="007239E1"/>
    <w:p w14:paraId="7033A9BE" w14:textId="7CE01610" w:rsidR="007239E1" w:rsidRDefault="007239E1" w:rsidP="007239E1">
      <w:r>
        <w:t xml:space="preserve">The New Zealand </w:t>
      </w:r>
      <w:r w:rsidR="00EE767D">
        <w:t xml:space="preserve">Government </w:t>
      </w:r>
      <w:r>
        <w:t>changed in 2023.</w:t>
      </w:r>
    </w:p>
    <w:p w14:paraId="1EBAEDC7" w14:textId="2125B160" w:rsidR="007239E1" w:rsidRDefault="007239E1" w:rsidP="007239E1"/>
    <w:p w14:paraId="42170F33" w14:textId="3E1284D8" w:rsidR="007239E1" w:rsidRDefault="00596477" w:rsidP="007239E1">
      <w:r>
        <w:rPr>
          <w:noProof/>
        </w:rPr>
        <w:drawing>
          <wp:anchor distT="0" distB="0" distL="114300" distR="114300" simplePos="0" relativeHeight="251795456" behindDoc="0" locked="0" layoutInCell="1" allowOverlap="1" wp14:anchorId="6E53AF74" wp14:editId="479586FF">
            <wp:simplePos x="0" y="0"/>
            <wp:positionH relativeFrom="margin">
              <wp:align>left</wp:align>
            </wp:positionH>
            <wp:positionV relativeFrom="page">
              <wp:posOffset>5774690</wp:posOffset>
            </wp:positionV>
            <wp:extent cx="1628140" cy="1371600"/>
            <wp:effectExtent l="0" t="0" r="0" b="0"/>
            <wp:wrapNone/>
            <wp:docPr id="63907753" name="Picture 7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07753" name="Picture 7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14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B0C53C" w14:textId="55161198" w:rsidR="007239E1" w:rsidRDefault="007239E1" w:rsidP="007239E1">
      <w:r>
        <w:t xml:space="preserve">In March 2024 the new </w:t>
      </w:r>
      <w:r w:rsidR="00EE767D">
        <w:t xml:space="preserve">Government </w:t>
      </w:r>
      <w:r>
        <w:t xml:space="preserve">placed </w:t>
      </w:r>
      <w:r>
        <w:rPr>
          <w:b/>
          <w:bCs/>
        </w:rPr>
        <w:t xml:space="preserve">restrictions on </w:t>
      </w:r>
      <w:r w:rsidRPr="007239E1">
        <w:rPr>
          <w:b/>
          <w:bCs/>
        </w:rPr>
        <w:t>funding</w:t>
      </w:r>
      <w:r>
        <w:rPr>
          <w:b/>
          <w:bCs/>
        </w:rPr>
        <w:t xml:space="preserve"> </w:t>
      </w:r>
      <w:r w:rsidRPr="007239E1">
        <w:t>with</w:t>
      </w:r>
      <w:r>
        <w:t xml:space="preserve"> new:</w:t>
      </w:r>
    </w:p>
    <w:p w14:paraId="53C25F6F" w14:textId="7F95C224" w:rsidR="007239E1" w:rsidRPr="007239E1" w:rsidRDefault="00B944B1" w:rsidP="007239E1">
      <w:pPr>
        <w:pStyle w:val="Listtoplevel"/>
        <w:rPr>
          <w:b/>
          <w:bCs/>
        </w:rPr>
      </w:pPr>
      <w:r>
        <w:drawing>
          <wp:anchor distT="0" distB="0" distL="114300" distR="114300" simplePos="0" relativeHeight="251797504" behindDoc="0" locked="0" layoutInCell="1" allowOverlap="1" wp14:anchorId="2E5379A9" wp14:editId="7DDDBDE9">
            <wp:simplePos x="0" y="0"/>
            <wp:positionH relativeFrom="margin">
              <wp:align>left</wp:align>
            </wp:positionH>
            <wp:positionV relativeFrom="paragraph">
              <wp:posOffset>422340</wp:posOffset>
            </wp:positionV>
            <wp:extent cx="1469985" cy="1469985"/>
            <wp:effectExtent l="0" t="0" r="0" b="0"/>
            <wp:wrapNone/>
            <wp:docPr id="1865111901" name="Picture 7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111901" name="Picture 7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454" cy="1472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39E1" w:rsidRPr="007239E1">
        <w:rPr>
          <w:b/>
          <w:bCs/>
        </w:rPr>
        <w:t>purchasing guidelines</w:t>
      </w:r>
    </w:p>
    <w:p w14:paraId="53500BF5" w14:textId="082D5C0B" w:rsidR="007239E1" w:rsidRPr="00EF45E6" w:rsidRDefault="007239E1" w:rsidP="007239E1">
      <w:pPr>
        <w:pStyle w:val="Listtoplevel"/>
      </w:pPr>
      <w:r>
        <w:t xml:space="preserve">rules for </w:t>
      </w:r>
      <w:r w:rsidRPr="007239E1">
        <w:rPr>
          <w:b/>
          <w:bCs/>
        </w:rPr>
        <w:t>Equipment and Modification Services / EMS</w:t>
      </w:r>
      <w:r w:rsidR="00EF45E6">
        <w:rPr>
          <w:b/>
          <w:bCs/>
        </w:rPr>
        <w:t>.</w:t>
      </w:r>
    </w:p>
    <w:p w14:paraId="5CCFC9C6" w14:textId="77777777" w:rsidR="00EF45E6" w:rsidRDefault="00EF45E6" w:rsidP="00EF45E6"/>
    <w:p w14:paraId="072B7167" w14:textId="7139754A" w:rsidR="00EF45E6" w:rsidRDefault="00EF45E6">
      <w:pPr>
        <w:spacing w:line="240" w:lineRule="auto"/>
        <w:ind w:left="0"/>
      </w:pPr>
      <w:bookmarkStart w:id="7" w:name="_GoBack"/>
      <w:bookmarkEnd w:id="7"/>
      <w:r>
        <w:br w:type="page"/>
      </w:r>
    </w:p>
    <w:p w14:paraId="2545BDC8" w14:textId="4AFF2172" w:rsidR="00EF45E6" w:rsidRDefault="005F6809" w:rsidP="00EF45E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94432" behindDoc="1" locked="0" layoutInCell="1" allowOverlap="1" wp14:anchorId="1C51E3C4" wp14:editId="347A8324">
                <wp:simplePos x="0" y="0"/>
                <wp:positionH relativeFrom="margin">
                  <wp:align>right</wp:align>
                </wp:positionH>
                <wp:positionV relativeFrom="paragraph">
                  <wp:posOffset>-75099</wp:posOffset>
                </wp:positionV>
                <wp:extent cx="3671570" cy="3162300"/>
                <wp:effectExtent l="0" t="0" r="5080" b="0"/>
                <wp:wrapNone/>
                <wp:docPr id="504326689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3162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CECA06E" id="Rectangle 5" o:spid="_x0000_s1026" alt="&quot;&quot;" style="position:absolute;margin-left:237.9pt;margin-top:-5.9pt;width:289.1pt;height:249pt;z-index:-251522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" fillcolor="#bdd6ee [1304]" stroked="f" strokeweight="1pt">
                <w10:wrap anchorx="margin"/>
              </v:rect>
            </w:pict>
          </mc:Fallback>
        </mc:AlternateContent>
      </w:r>
      <w:r w:rsidR="00B944B1">
        <w:rPr>
          <w:noProof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1A6F23C3" wp14:editId="23CE33C1">
                <wp:simplePos x="0" y="0"/>
                <wp:positionH relativeFrom="column">
                  <wp:posOffset>0</wp:posOffset>
                </wp:positionH>
                <wp:positionV relativeFrom="paragraph">
                  <wp:posOffset>-92597</wp:posOffset>
                </wp:positionV>
                <wp:extent cx="1405890" cy="1184275"/>
                <wp:effectExtent l="0" t="0" r="3810" b="0"/>
                <wp:wrapNone/>
                <wp:docPr id="1189008812" name="Group 8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890" cy="1184275"/>
                          <a:chOff x="0" y="0"/>
                          <a:chExt cx="1405890" cy="1184275"/>
                        </a:xfrm>
                      </wpg:grpSpPr>
                      <pic:pic xmlns:pic="http://schemas.openxmlformats.org/drawingml/2006/picture">
                        <pic:nvPicPr>
                          <pic:cNvPr id="133529312" name="Picture 79"/>
                          <pic:cNvPicPr>
                            <a:picLocks noChangeAspect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890" cy="1184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10995083" name="Multiplication Sign 77"/>
                        <wps:cNvSpPr/>
                        <wps:spPr>
                          <a:xfrm>
                            <a:off x="925975" y="248855"/>
                            <a:ext cx="387752" cy="335666"/>
                          </a:xfrm>
                          <a:prstGeom prst="mathMultiply">
                            <a:avLst/>
                          </a:prstGeom>
                          <a:solidFill>
                            <a:srgbClr val="EE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72C04AFB" id="Group 80" o:spid="_x0000_s1026" alt="&quot;&quot;" style="position:absolute;margin-left:0;margin-top:-7.3pt;width:110.7pt;height:93.25pt;z-index:251804672" coordsize="14058,118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">
                <v:shape id="Picture 79" o:spid="_x0000_s1027" type="#_x0000_t75" style="position:absolute;width:14058;height:11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">
                  <v:imagedata r:id="rId120" o:title=""/>
                </v:shape>
                <v:shape id="Multiplication Sign 77" o:spid="_x0000_s1028" style="position:absolute;left:9259;top:2488;width:3878;height:3357;visibility:visible;mso-wrap-style:square;v-text-anchor:middle" coordsize="387752,335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" path="m67292,110464l118964,50774r74912,64849l268788,50774r51672,59690l254188,167833r66272,57369l268788,284892,193876,220043r-74912,64849l67292,225202r66272,-57369l67292,110464xe" fillcolor="#e00" stroked="f" strokeweight="1pt">
                  <v:stroke joinstyle="miter"/>
                  <v:path arrowok="t" o:connecttype="custom" o:connectlocs="67292,110464;118964,50774;193876,115623;268788,50774;320460,110464;254188,167833;320460,225202;268788,284892;193876,220043;118964,284892;67292,225202;133564,167833;67292,110464" o:connectangles="0,0,0,0,0,0,0,0,0,0,0,0,0"/>
                </v:shape>
              </v:group>
            </w:pict>
          </mc:Fallback>
        </mc:AlternateContent>
      </w:r>
      <w:r w:rsidR="00EF45E6">
        <w:t xml:space="preserve">Here </w:t>
      </w:r>
      <w:r w:rsidR="00EF45E6">
        <w:rPr>
          <w:b/>
          <w:bCs/>
        </w:rPr>
        <w:t>restrictions on funding</w:t>
      </w:r>
      <w:r w:rsidR="00EF45E6">
        <w:t xml:space="preserve"> means:</w:t>
      </w:r>
    </w:p>
    <w:p w14:paraId="6D446154" w14:textId="723EF08F" w:rsidR="00EF45E6" w:rsidRDefault="00B944B1" w:rsidP="00EF45E6">
      <w:pPr>
        <w:pStyle w:val="Listtoplevel"/>
      </w:pPr>
      <w: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02C03CB7" wp14:editId="3ECB998B">
                <wp:simplePos x="0" y="0"/>
                <wp:positionH relativeFrom="column">
                  <wp:posOffset>0</wp:posOffset>
                </wp:positionH>
                <wp:positionV relativeFrom="paragraph">
                  <wp:posOffset>780519</wp:posOffset>
                </wp:positionV>
                <wp:extent cx="1493134" cy="1290578"/>
                <wp:effectExtent l="0" t="0" r="0" b="0"/>
                <wp:wrapNone/>
                <wp:docPr id="2001716560" name="Group 7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3134" cy="1290578"/>
                          <a:chOff x="0" y="0"/>
                          <a:chExt cx="1493134" cy="1290578"/>
                        </a:xfrm>
                      </wpg:grpSpPr>
                      <pic:pic xmlns:pic="http://schemas.openxmlformats.org/drawingml/2006/picture">
                        <pic:nvPicPr>
                          <pic:cNvPr id="1659961417" name="Picture 75" descr="A group of money bags with dollar bill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496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23176243" name="Multiplication Sign 77"/>
                        <wps:cNvSpPr/>
                        <wps:spPr>
                          <a:xfrm>
                            <a:off x="821803" y="613459"/>
                            <a:ext cx="671331" cy="677119"/>
                          </a:xfrm>
                          <a:prstGeom prst="mathMultiply">
                            <a:avLst/>
                          </a:prstGeom>
                          <a:solidFill>
                            <a:srgbClr val="EE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3D987D08" id="Group 78" o:spid="_x0000_s1026" alt="&quot;&quot;" style="position:absolute;margin-left:0;margin-top:61.45pt;width:117.55pt;height:101.6pt;z-index:251800576" coordsize="14931,12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">
                <v:shape id="Picture 75" o:spid="_x0000_s1027" type="#_x0000_t75" alt="A group of money bags with dollar bills&#10;&#10;AI-generated content may be incorrect." style="position:absolute;width:12496;height:12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">
                  <v:imagedata r:id="rId122" o:title="A group of money bags with dollar bills&#10;&#10;AI-generated content may be incorrect"/>
                </v:shape>
                <v:shape id="Multiplication Sign 77" o:spid="_x0000_s1028" style="position:absolute;left:8218;top:6134;width:6713;height:6771;visibility:visible;mso-wrap-style:square;v-text-anchor:middle" coordsize="671331,677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" path="m105173,218212l217301,107042,335666,226427,454030,107042,566158,218212,446839,338560,566158,458907,454030,570077,335666,450692,217301,570077,105173,458907,224492,338560,105173,218212xe" fillcolor="#e00" stroked="f" strokeweight="1pt">
                  <v:stroke joinstyle="miter"/>
                  <v:path arrowok="t" o:connecttype="custom" o:connectlocs="105173,218212;217301,107042;335666,226427;454030,107042;566158,218212;446839,338560;566158,458907;454030,570077;335666,450692;217301,570077;105173,458907;224492,338560;105173,218212" o:connectangles="0,0,0,0,0,0,0,0,0,0,0,0,0"/>
                </v:shape>
              </v:group>
            </w:pict>
          </mc:Fallback>
        </mc:AlternateContent>
      </w:r>
      <w:r w:rsidR="00EF45E6">
        <w:t xml:space="preserve">disabled people could not spend </w:t>
      </w:r>
      <w:r w:rsidR="005F6809">
        <w:t xml:space="preserve">their funding on things they used </w:t>
      </w:r>
      <w:r w:rsidR="00EF45E6">
        <w:t>to be able to spend it on</w:t>
      </w:r>
    </w:p>
    <w:p w14:paraId="19FCB980" w14:textId="79A65405" w:rsidR="00EF45E6" w:rsidRDefault="00EF45E6" w:rsidP="00EF45E6">
      <w:pPr>
        <w:pStyle w:val="Listtoplevel"/>
      </w:pPr>
      <w:r>
        <w:t xml:space="preserve">there was </w:t>
      </w:r>
      <w:r w:rsidR="00B944B1">
        <w:t>no extra</w:t>
      </w:r>
      <w:r>
        <w:t xml:space="preserve"> funding for disabled people.</w:t>
      </w:r>
    </w:p>
    <w:p w14:paraId="25AB6277" w14:textId="46BA5ECF" w:rsidR="00EF45E6" w:rsidRDefault="00EF45E6" w:rsidP="00EF45E6"/>
    <w:p w14:paraId="78971AB3" w14:textId="5235BBAD" w:rsidR="00483A1E" w:rsidRDefault="00B944B1" w:rsidP="00EF45E6">
      <w:r>
        <w:rPr>
          <w:noProof/>
        </w:rPr>
        <w:drawing>
          <wp:anchor distT="0" distB="0" distL="114300" distR="114300" simplePos="0" relativeHeight="251810816" behindDoc="0" locked="0" layoutInCell="1" allowOverlap="1" wp14:anchorId="33469BBB" wp14:editId="1BE1E529">
            <wp:simplePos x="0" y="0"/>
            <wp:positionH relativeFrom="margin">
              <wp:align>left</wp:align>
            </wp:positionH>
            <wp:positionV relativeFrom="page">
              <wp:posOffset>4143238</wp:posOffset>
            </wp:positionV>
            <wp:extent cx="1348105" cy="1348105"/>
            <wp:effectExtent l="0" t="0" r="4445" b="4445"/>
            <wp:wrapNone/>
            <wp:docPr id="1433509043" name="Picture 8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509043" name="Picture 8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105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1" locked="0" layoutInCell="1" allowOverlap="1" wp14:anchorId="6056DD35" wp14:editId="38A426D1">
                <wp:simplePos x="0" y="0"/>
                <wp:positionH relativeFrom="margin">
                  <wp:align>right</wp:align>
                </wp:positionH>
                <wp:positionV relativeFrom="paragraph">
                  <wp:posOffset>313465</wp:posOffset>
                </wp:positionV>
                <wp:extent cx="3671570" cy="1082233"/>
                <wp:effectExtent l="0" t="0" r="5080" b="3810"/>
                <wp:wrapNone/>
                <wp:docPr id="403896718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108223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0BAE2CD" id="Rectangle 5" o:spid="_x0000_s1026" alt="&quot;&quot;" style="position:absolute;margin-left:237.9pt;margin-top:24.7pt;width:289.1pt;height:85.2pt;z-index:-2515097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</w:p>
    <w:p w14:paraId="356BEE4E" w14:textId="7A47905D" w:rsidR="00EF45E6" w:rsidRDefault="00EF45E6" w:rsidP="00EF45E6">
      <w:r>
        <w:t xml:space="preserve">Here </w:t>
      </w:r>
      <w:r w:rsidRPr="0046203B">
        <w:rPr>
          <w:b/>
          <w:bCs/>
        </w:rPr>
        <w:t>p</w:t>
      </w:r>
      <w:r>
        <w:rPr>
          <w:b/>
          <w:bCs/>
        </w:rPr>
        <w:t>urchasing guidelines</w:t>
      </w:r>
      <w:r>
        <w:t xml:space="preserve"> are rules for what can</w:t>
      </w:r>
      <w:r w:rsidR="00B944B1">
        <w:t xml:space="preserve"> / cannot</w:t>
      </w:r>
      <w:r>
        <w:t xml:space="preserve"> be </w:t>
      </w:r>
      <w:r w:rsidR="00B944B1">
        <w:br/>
      </w:r>
      <w:r>
        <w:t>bought with disability funding.</w:t>
      </w:r>
    </w:p>
    <w:p w14:paraId="56BEDBF9" w14:textId="34CDB262" w:rsidR="00EF45E6" w:rsidRDefault="00EF45E6" w:rsidP="00EF45E6"/>
    <w:p w14:paraId="011B6CD7" w14:textId="16915EAD" w:rsidR="00EF45E6" w:rsidRDefault="00B944B1" w:rsidP="00EF45E6">
      <w:r>
        <w:rPr>
          <w:noProof/>
        </w:rPr>
        <w:drawing>
          <wp:anchor distT="0" distB="0" distL="114300" distR="114300" simplePos="0" relativeHeight="251796480" behindDoc="0" locked="0" layoutInCell="1" allowOverlap="1" wp14:anchorId="638DDB93" wp14:editId="6DD0C9E1">
            <wp:simplePos x="0" y="0"/>
            <wp:positionH relativeFrom="margin">
              <wp:align>left</wp:align>
            </wp:positionH>
            <wp:positionV relativeFrom="page">
              <wp:posOffset>6046100</wp:posOffset>
            </wp:positionV>
            <wp:extent cx="1459865" cy="1348105"/>
            <wp:effectExtent l="0" t="0" r="6985" b="4445"/>
            <wp:wrapNone/>
            <wp:docPr id="1760212104" name="Picture 7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212104" name="Picture 7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865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1" locked="0" layoutInCell="1" allowOverlap="1" wp14:anchorId="2CBB2606" wp14:editId="0C71E025">
                <wp:simplePos x="0" y="0"/>
                <wp:positionH relativeFrom="margin">
                  <wp:align>right</wp:align>
                </wp:positionH>
                <wp:positionV relativeFrom="paragraph">
                  <wp:posOffset>187357</wp:posOffset>
                </wp:positionV>
                <wp:extent cx="3671570" cy="3298785"/>
                <wp:effectExtent l="0" t="0" r="5080" b="0"/>
                <wp:wrapNone/>
                <wp:docPr id="435739309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329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E595D53" id="Rectangle 5" o:spid="_x0000_s1026" alt="&quot;&quot;" style="position:absolute;margin-left:237.9pt;margin-top:14.75pt;width:289.1pt;height:259.75pt;z-index:-2515077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" fillcolor="#bdd6ee [1304]" stroked="f" strokeweight="1pt">
                <w10:wrap anchorx="margin"/>
              </v:rect>
            </w:pict>
          </mc:Fallback>
        </mc:AlternateContent>
      </w:r>
    </w:p>
    <w:p w14:paraId="0D4076B0" w14:textId="3823FFEB" w:rsidR="00760073" w:rsidRDefault="00EF45E6" w:rsidP="00EF45E6">
      <w:r>
        <w:rPr>
          <w:b/>
          <w:bCs/>
        </w:rPr>
        <w:t xml:space="preserve">Equipment and Modification Services / EMS </w:t>
      </w:r>
      <w:r w:rsidR="00760073">
        <w:t>is the part of DSS that provides disabled people with:</w:t>
      </w:r>
    </w:p>
    <w:p w14:paraId="56E22D91" w14:textId="581DBE53" w:rsidR="00EF45E6" w:rsidRDefault="00B944B1" w:rsidP="00483A1E">
      <w:pPr>
        <w:pStyle w:val="Listtoplevel"/>
      </w:pPr>
      <w:r>
        <w:drawing>
          <wp:anchor distT="0" distB="0" distL="114300" distR="114300" simplePos="0" relativeHeight="251809792" behindDoc="0" locked="0" layoutInCell="1" allowOverlap="1" wp14:anchorId="52EDB4D3" wp14:editId="07B0921C">
            <wp:simplePos x="0" y="0"/>
            <wp:positionH relativeFrom="margin">
              <wp:posOffset>-635</wp:posOffset>
            </wp:positionH>
            <wp:positionV relativeFrom="paragraph">
              <wp:posOffset>652797</wp:posOffset>
            </wp:positionV>
            <wp:extent cx="1682115" cy="1539240"/>
            <wp:effectExtent l="0" t="0" r="0" b="3810"/>
            <wp:wrapNone/>
            <wp:docPr id="687482883" name="Picture 8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482883" name="Picture 8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115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0073">
        <w:t>equipment like wheelchairs</w:t>
      </w:r>
    </w:p>
    <w:p w14:paraId="27BB7470" w14:textId="6AED9EC5" w:rsidR="00483A1E" w:rsidRDefault="00760073" w:rsidP="00483A1E">
      <w:pPr>
        <w:pStyle w:val="Listtoplevel"/>
      </w:pPr>
      <w:r>
        <w:t>modifications</w:t>
      </w:r>
      <w:r w:rsidR="00483A1E">
        <w:t xml:space="preserve"> like changes to a car to make it easier for a disabled person to drive.</w:t>
      </w:r>
    </w:p>
    <w:p w14:paraId="031C9AEF" w14:textId="2D0CE015" w:rsidR="00760073" w:rsidRDefault="00483A1E" w:rsidP="000A3440">
      <w:r>
        <w:br w:type="page"/>
      </w:r>
      <w:r>
        <w:lastRenderedPageBreak/>
        <w:t xml:space="preserve">An </w:t>
      </w:r>
      <w:r>
        <w:rPr>
          <w:b/>
          <w:bCs/>
        </w:rPr>
        <w:t>independent review</w:t>
      </w:r>
      <w:r>
        <w:t xml:space="preserve"> was then done on:</w:t>
      </w:r>
    </w:p>
    <w:p w14:paraId="7BD1F80A" w14:textId="5E5CFFA1" w:rsidR="00483A1E" w:rsidRDefault="00B944B1" w:rsidP="00483A1E">
      <w:pPr>
        <w:pStyle w:val="Listtoplevel"/>
      </w:pPr>
      <w:r>
        <w:drawing>
          <wp:anchor distT="0" distB="0" distL="114300" distR="114300" simplePos="0" relativeHeight="251811840" behindDoc="0" locked="0" layoutInCell="1" allowOverlap="1" wp14:anchorId="6E8436F0" wp14:editId="44211715">
            <wp:simplePos x="0" y="0"/>
            <wp:positionH relativeFrom="margin">
              <wp:align>left</wp:align>
            </wp:positionH>
            <wp:positionV relativeFrom="topMargin">
              <wp:posOffset>1775975</wp:posOffset>
            </wp:positionV>
            <wp:extent cx="2025570" cy="399610"/>
            <wp:effectExtent l="0" t="0" r="0" b="635"/>
            <wp:wrapNone/>
            <wp:docPr id="148059181" name="Picture 8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59181" name="Picture 8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570" cy="39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A1E">
        <w:t>Whaikaha</w:t>
      </w:r>
    </w:p>
    <w:p w14:paraId="393CBE55" w14:textId="4CA531A8" w:rsidR="00483A1E" w:rsidRDefault="00B944B1" w:rsidP="00483A1E">
      <w:pPr>
        <w:pStyle w:val="Listtoplevel"/>
      </w:pPr>
      <w:r>
        <w:drawing>
          <wp:anchor distT="0" distB="0" distL="114300" distR="114300" simplePos="0" relativeHeight="251812864" behindDoc="0" locked="0" layoutInCell="1" allowOverlap="1" wp14:anchorId="651740A0" wp14:editId="447F5B84">
            <wp:simplePos x="0" y="0"/>
            <wp:positionH relativeFrom="margin">
              <wp:align>left</wp:align>
            </wp:positionH>
            <wp:positionV relativeFrom="page">
              <wp:posOffset>2453295</wp:posOffset>
            </wp:positionV>
            <wp:extent cx="1834587" cy="718771"/>
            <wp:effectExtent l="0" t="0" r="0" b="5715"/>
            <wp:wrapNone/>
            <wp:docPr id="556322488" name="Picture 8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322488" name="Picture 8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 rotWithShape="1"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87" cy="718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A1E">
        <w:t>DSS.</w:t>
      </w:r>
    </w:p>
    <w:p w14:paraId="6D9658D5" w14:textId="7EFA1082" w:rsidR="00483A1E" w:rsidRDefault="00483A1E" w:rsidP="00483A1E"/>
    <w:p w14:paraId="146457CC" w14:textId="477325EA" w:rsidR="00483A1E" w:rsidRDefault="00B944B1" w:rsidP="00483A1E"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1" locked="0" layoutInCell="1" allowOverlap="1" wp14:anchorId="1711A506" wp14:editId="02FEF791">
                <wp:simplePos x="0" y="0"/>
                <wp:positionH relativeFrom="margin">
                  <wp:align>right</wp:align>
                </wp:positionH>
                <wp:positionV relativeFrom="paragraph">
                  <wp:posOffset>260969</wp:posOffset>
                </wp:positionV>
                <wp:extent cx="3671570" cy="1551007"/>
                <wp:effectExtent l="0" t="0" r="5080" b="0"/>
                <wp:wrapNone/>
                <wp:docPr id="533882629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155100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2D2CF61" id="Rectangle 5" o:spid="_x0000_s1026" alt="&quot;&quot;" style="position:absolute;margin-left:237.9pt;margin-top:20.55pt;width:289.1pt;height:122.15pt;z-index:-251500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3888" behindDoc="0" locked="0" layoutInCell="1" allowOverlap="1" wp14:anchorId="32EB9BDC" wp14:editId="64E6BD74">
            <wp:simplePos x="0" y="0"/>
            <wp:positionH relativeFrom="margin">
              <wp:align>left</wp:align>
            </wp:positionH>
            <wp:positionV relativeFrom="page">
              <wp:posOffset>3576577</wp:posOffset>
            </wp:positionV>
            <wp:extent cx="1354238" cy="1354238"/>
            <wp:effectExtent l="0" t="0" r="0" b="0"/>
            <wp:wrapNone/>
            <wp:docPr id="1717456500" name="Picture 8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456500" name="Picture 8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4238" cy="1354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A111B9" w14:textId="4AADE50F" w:rsidR="00483A1E" w:rsidRDefault="00483A1E" w:rsidP="00483A1E">
      <w:r>
        <w:t xml:space="preserve">An </w:t>
      </w:r>
      <w:r>
        <w:rPr>
          <w:b/>
          <w:bCs/>
        </w:rPr>
        <w:t xml:space="preserve">independent review </w:t>
      </w:r>
      <w:r>
        <w:t xml:space="preserve">is when a group of people who are not part of the </w:t>
      </w:r>
      <w:r w:rsidR="00325B10">
        <w:t xml:space="preserve">Government </w:t>
      </w:r>
      <w:r>
        <w:t>look into something to see how well it is working.</w:t>
      </w:r>
    </w:p>
    <w:p w14:paraId="5FD1AB9D" w14:textId="7E889155" w:rsidR="00483A1E" w:rsidRDefault="00483A1E" w:rsidP="00483A1E"/>
    <w:p w14:paraId="7D26DC24" w14:textId="202D753C" w:rsidR="00483A1E" w:rsidRDefault="00B944B1" w:rsidP="00483A1E">
      <w:r>
        <w:rPr>
          <w:noProof/>
        </w:rPr>
        <w:drawing>
          <wp:anchor distT="0" distB="0" distL="114300" distR="114300" simplePos="0" relativeHeight="251819008" behindDoc="0" locked="0" layoutInCell="1" allowOverlap="1" wp14:anchorId="3AA190F9" wp14:editId="717F39D5">
            <wp:simplePos x="0" y="0"/>
            <wp:positionH relativeFrom="margin">
              <wp:align>left</wp:align>
            </wp:positionH>
            <wp:positionV relativeFrom="page">
              <wp:posOffset>5654185</wp:posOffset>
            </wp:positionV>
            <wp:extent cx="1156914" cy="1156914"/>
            <wp:effectExtent l="0" t="0" r="0" b="5715"/>
            <wp:wrapNone/>
            <wp:docPr id="2062046020" name="Picture 8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046020" name="Picture 8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6914" cy="115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C13CBF" w14:textId="08018CC8" w:rsidR="00483A1E" w:rsidRDefault="00483A1E" w:rsidP="00483A1E">
      <w:r>
        <w:t xml:space="preserve">The group who did the review made some </w:t>
      </w:r>
      <w:r>
        <w:rPr>
          <w:b/>
          <w:bCs/>
        </w:rPr>
        <w:t>recommendations</w:t>
      </w:r>
      <w:r>
        <w:t xml:space="preserve"> after the first part of the review was done.</w:t>
      </w:r>
    </w:p>
    <w:p w14:paraId="1527424E" w14:textId="72E6EBD1" w:rsidR="00483A1E" w:rsidRDefault="00483A1E" w:rsidP="00483A1E"/>
    <w:p w14:paraId="27B0FA87" w14:textId="3E827ED7" w:rsidR="00B944B1" w:rsidRDefault="00B944B1" w:rsidP="00483A1E">
      <w:r>
        <w:rPr>
          <w:noProof/>
        </w:rPr>
        <w:drawing>
          <wp:anchor distT="0" distB="0" distL="114300" distR="114300" simplePos="0" relativeHeight="251820032" behindDoc="0" locked="0" layoutInCell="1" allowOverlap="1" wp14:anchorId="667AC699" wp14:editId="38DA95C8">
            <wp:simplePos x="0" y="0"/>
            <wp:positionH relativeFrom="margin">
              <wp:posOffset>-772</wp:posOffset>
            </wp:positionH>
            <wp:positionV relativeFrom="paragraph">
              <wp:posOffset>120658</wp:posOffset>
            </wp:positionV>
            <wp:extent cx="1457960" cy="1457960"/>
            <wp:effectExtent l="0" t="0" r="8890" b="8890"/>
            <wp:wrapNone/>
            <wp:docPr id="1291548016" name="Picture 8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548016" name="Picture 8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960" cy="145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259533D3" wp14:editId="0A6C22C9">
                <wp:simplePos x="0" y="0"/>
                <wp:positionH relativeFrom="margin">
                  <wp:align>right</wp:align>
                </wp:positionH>
                <wp:positionV relativeFrom="paragraph">
                  <wp:posOffset>253679</wp:posOffset>
                </wp:positionV>
                <wp:extent cx="3671570" cy="1197980"/>
                <wp:effectExtent l="0" t="0" r="5080" b="2540"/>
                <wp:wrapNone/>
                <wp:docPr id="150012622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11979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7707891" id="Rectangle 5" o:spid="_x0000_s1026" alt="&quot;&quot;" style="position:absolute;margin-left:237.9pt;margin-top:19.95pt;width:289.1pt;height:94.35pt;z-index:-251498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" fillcolor="#bdd6ee [1304]" stroked="f" strokeweight="1pt">
                <w10:wrap anchorx="margin"/>
              </v:rect>
            </w:pict>
          </mc:Fallback>
        </mc:AlternateContent>
      </w:r>
    </w:p>
    <w:p w14:paraId="67C260AC" w14:textId="0C395F6C" w:rsidR="00483A1E" w:rsidRDefault="00B944B1" w:rsidP="00483A1E">
      <w:r>
        <w:t xml:space="preserve">Here </w:t>
      </w:r>
      <w:r w:rsidRPr="0046203B">
        <w:rPr>
          <w:b/>
          <w:bCs/>
        </w:rPr>
        <w:t>r</w:t>
      </w:r>
      <w:r w:rsidRPr="00B944B1">
        <w:rPr>
          <w:b/>
          <w:bCs/>
        </w:rPr>
        <w:t>ecommendations</w:t>
      </w:r>
      <w:r>
        <w:rPr>
          <w:b/>
          <w:bCs/>
        </w:rPr>
        <w:t xml:space="preserve"> </w:t>
      </w:r>
      <w:r>
        <w:t>are things the group who did the review said should happen.</w:t>
      </w:r>
    </w:p>
    <w:p w14:paraId="4440719E" w14:textId="175C59F1" w:rsidR="00B944B1" w:rsidRDefault="00B944B1" w:rsidP="00483A1E"/>
    <w:p w14:paraId="5E4AC43C" w14:textId="1078B9AC" w:rsidR="00B944B1" w:rsidRPr="00B944B1" w:rsidRDefault="00B944B1" w:rsidP="00483A1E"/>
    <w:p w14:paraId="6B3A6B79" w14:textId="4FFD85D3" w:rsidR="00483A1E" w:rsidRDefault="00E34E3E" w:rsidP="00483A1E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4C03E00B" wp14:editId="008080BB">
                <wp:simplePos x="0" y="0"/>
                <wp:positionH relativeFrom="column">
                  <wp:posOffset>-295422</wp:posOffset>
                </wp:positionH>
                <wp:positionV relativeFrom="paragraph">
                  <wp:posOffset>-119575</wp:posOffset>
                </wp:positionV>
                <wp:extent cx="2171755" cy="1062712"/>
                <wp:effectExtent l="0" t="0" r="19050" b="4445"/>
                <wp:wrapNone/>
                <wp:docPr id="231062394" name="Group 3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1755" cy="1062712"/>
                          <a:chOff x="0" y="0"/>
                          <a:chExt cx="2171755" cy="1062712"/>
                        </a:xfrm>
                      </wpg:grpSpPr>
                      <wpg:grpSp>
                        <wpg:cNvPr id="965480103" name="Group 89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g:cNvPr>
                        <wpg:cNvGrpSpPr/>
                        <wpg:grpSpPr>
                          <a:xfrm>
                            <a:off x="0" y="218049"/>
                            <a:ext cx="2171755" cy="844663"/>
                            <a:chOff x="0" y="46298"/>
                            <a:chExt cx="2171755" cy="844663"/>
                          </a:xfrm>
                        </wpg:grpSpPr>
                        <wps:wsp>
                          <wps:cNvPr id="1271265414" name="Arrow: Curved Left 64"/>
                          <wps:cNvSpPr/>
                          <wps:spPr>
                            <a:xfrm>
                              <a:off x="1801550" y="46298"/>
                              <a:ext cx="370205" cy="694481"/>
                            </a:xfrm>
                            <a:prstGeom prst="curvedLeftArrow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78477501" name="Picture 88" descr="A close-up of a logo&#10;&#10;AI-generated content may be incorrect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10901"/>
                              <a:ext cx="1629410" cy="48006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81814047" name="Picture 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721" r="58578" b="59"/>
                          <a:stretch>
                            <a:fillRect/>
                          </a:stretch>
                        </pic:blipFill>
                        <pic:spPr>
                          <a:xfrm>
                            <a:off x="154745" y="0"/>
                            <a:ext cx="1363345" cy="491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77813EC0" id="Group 33" o:spid="_x0000_s1026" alt="&quot;&quot;" style="position:absolute;margin-left:-23.25pt;margin-top:-9.4pt;width:171pt;height:83.7pt;z-index:251887616" coordsize="21717,1062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4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4z9oDx38UPhr8Ita8d/Bz4RL471/S7U3Fp4T/ALbXT5NQVeXjimaORRJtyVVgAxAXcM5r8mtN&#10;/wCDuyx1jxTb+BtK/wCCdPiK51q61BLG20mHxurXMt0ziNYFjFjuMhchQmM5OMZoHZs/Ziiuc+Ev&#10;iH4jeK/h1pHiP4s/D218KeIb2zWbU/DlprY1FdOduRCbhYo1kdRgMVXaGyFZwAx6OgQ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WO3w/8DyeO1+J83hL&#10;Tn8RR6Z/Z0WuPaI11HabzIYFkI3LGXO4qCAxAJztGNiigAooooAD6gc1iab8OvA+jeNdR+Iuj+E7&#10;C013WLaGDWNVtLdY5tQjiBEInZcecYwWCF8lA7hSAzA7dFA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">
                <v:group id="Group 89" o:spid="_x0000_s1027" alt="&quot;&quot;" style="position:absolute;top:2180;width:21717;height:8447" coordorigin=",462" coordsize="21717,8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5sj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">
                  <v:shapetype id="_x0000_t103" coordsize="21600,21600" o:spt="103" adj="12960,19440,7200" path="wr@22,0@21@3,,0@21@4@22@14@21@1@21@7@2@12l@2@13,0@8@2@11at@22,0@21@3@2@10@24@16@22@14@21@1@24@16,0@14xear@22@14@21@1@21@7@24@16nfe">
                    <v:stroke joinstyle="miter"/>
                    <v:formulas>
                      <v:f eqn="val #0"/>
                      <v:f eqn="val #1"/>
                      <v:f eqn="val #2"/>
                      <v:f eqn="sum #0 width #1"/>
                      <v:f eqn="prod @3 1 2"/>
                      <v:f eqn="sum #1 #1 width"/>
                      <v:f eqn="sum @5 #1 #0"/>
                      <v:f eqn="prod @6 1 2"/>
                      <v:f eqn="mid width #0"/>
                      <v:f eqn="ellipse #2 height @4"/>
                      <v:f eqn="sum @4 @9 0"/>
                      <v:f eqn="sum @10 #1 width"/>
                      <v:f eqn="sum @7 @9 0"/>
                      <v:f eqn="sum @11 width #0"/>
                      <v:f eqn="sum @5 0 #0"/>
                      <v:f eqn="prod @14 1 2"/>
                      <v:f eqn="mid @4 @7"/>
                      <v:f eqn="sum #0 #1 width"/>
                      <v:f eqn="prod @17 1 2"/>
                      <v:f eqn="sum @16 0 @18"/>
                      <v:f eqn="val width"/>
                      <v:f eqn="val height"/>
                      <v:f eqn="sum 0 0 height"/>
                      <v:f eqn="sum @16 0 @4"/>
                      <v:f eqn="ellipse @23 @4 height"/>
                      <v:f eqn="sum @8 128 0"/>
                      <v:f eqn="prod @5 1 2"/>
                      <v:f eqn="sum @5 0 128"/>
                      <v:f eqn="sum #0 @16 @11"/>
                      <v:f eqn="sum width 0 #0"/>
                      <v:f eqn="prod @29 1 2"/>
                      <v:f eqn="prod height height 1"/>
                      <v:f eqn="prod #2 #2 1"/>
                      <v:f eqn="sum @31 0 @32"/>
                      <v:f eqn="sqrt @33"/>
                      <v:f eqn="sum @34 height 0"/>
                      <v:f eqn="prod width height @35"/>
                      <v:f eqn="sum @36 64 0"/>
                      <v:f eqn="prod #0 1 2"/>
                      <v:f eqn="ellipse @30 @38 height"/>
                      <v:f eqn="sum @39 0 64"/>
                      <v:f eqn="prod @4 1 2"/>
                      <v:f eqn="sum #1 0 @41"/>
                      <v:f eqn="prod height 4390 32768"/>
                      <v:f eqn="prod height 28378 32768"/>
                    </v:formulas>
                    <v:path o:extrusionok="f" o:connecttype="custom" o:connectlocs="0,@15;@2,@11;0,@8;@2,@13;@21,@16" o:connectangles="180,180,180,90,0" textboxrect="@43,@41,@44,@42"/>
                    <v:handles>
                      <v:h position="topLeft,#0" yrange="@37,@27"/>
                      <v:h position="topLeft,#1" yrange="@25,@20"/>
                      <v:h position="#2,bottomRight" xrange="0,@40"/>
                    </v:handles>
                    <o:complex v:ext="view"/>
                  </v:shapetype>
                  <v:shape id="Arrow: Curved Left 64" o:spid="_x0000_s1028" type="#_x0000_t103" style="position:absolute;left:18015;top:462;width:3702;height:69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" adj="15843,20161,5400" fillcolor="#a8d08d [1945]" strokecolor="#09101d [484]" strokeweight="1p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8" o:spid="_x0000_s1029" type="#_x0000_t75" alt="A close-up of a logo&#10;&#10;AI-generated content may be incorrect." style="position:absolute;top:4109;width:16294;height:4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">
                    <v:imagedata r:id="rId132" o:title="A close-up of a logo&#10;&#10;AI-generated content may be incorrect"/>
                  </v:shape>
                </v:group>
                <v:shape id="Picture 62" o:spid="_x0000_s1030" type="#_x0000_t75" style="position:absolute;left:1547;width:13633;height:4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">
                  <v:imagedata r:id="rId133" o:title="" croptop="5060f" cropbottom="39f" cropright="38390f"/>
                </v:shape>
              </v:group>
            </w:pict>
          </mc:Fallback>
        </mc:AlternateContent>
      </w:r>
      <w:r w:rsidR="00483A1E">
        <w:t>DSS was then moved from Whaikaha to the Ministry of Social Development.</w:t>
      </w:r>
    </w:p>
    <w:p w14:paraId="5E832A7C" w14:textId="73C49B7F" w:rsidR="00483A1E" w:rsidRDefault="00483A1E" w:rsidP="00483A1E"/>
    <w:p w14:paraId="0130C309" w14:textId="2CD4CDBF" w:rsidR="00483A1E" w:rsidRDefault="000E4976" w:rsidP="00483A1E">
      <w:r>
        <w:rPr>
          <w:noProof/>
        </w:rPr>
        <w:drawing>
          <wp:anchor distT="0" distB="0" distL="114300" distR="114300" simplePos="0" relativeHeight="251825152" behindDoc="0" locked="0" layoutInCell="1" allowOverlap="1" wp14:anchorId="7E4B64E1" wp14:editId="34B0FC7D">
            <wp:simplePos x="0" y="0"/>
            <wp:positionH relativeFrom="margin">
              <wp:align>left</wp:align>
            </wp:positionH>
            <wp:positionV relativeFrom="page">
              <wp:posOffset>2355119</wp:posOffset>
            </wp:positionV>
            <wp:extent cx="1440815" cy="1440815"/>
            <wp:effectExtent l="0" t="0" r="6985" b="6985"/>
            <wp:wrapNone/>
            <wp:docPr id="138617168" name="Picture 9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17168" name="Picture 9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1440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A78CE6" w14:textId="38B2F0C0" w:rsidR="00483A1E" w:rsidRDefault="00483A1E" w:rsidP="00483A1E">
      <w:r>
        <w:t>In September 2025 more announcements were made after the second part of the review.</w:t>
      </w:r>
    </w:p>
    <w:p w14:paraId="0CFBA62C" w14:textId="23548721" w:rsidR="00483A1E" w:rsidRDefault="00483A1E" w:rsidP="00483A1E"/>
    <w:p w14:paraId="25883CF8" w14:textId="3AF5A847" w:rsidR="00483A1E" w:rsidRDefault="00483A1E" w:rsidP="00483A1E"/>
    <w:p w14:paraId="36A3F16E" w14:textId="7D4579F1" w:rsidR="00483A1E" w:rsidRDefault="00D4062F" w:rsidP="00483A1E">
      <w:r>
        <w:rPr>
          <w:noProof/>
        </w:rPr>
        <mc:AlternateContent>
          <mc:Choice Requires="wpg">
            <w:drawing>
              <wp:anchor distT="0" distB="0" distL="114300" distR="114300" simplePos="0" relativeHeight="251833344" behindDoc="0" locked="0" layoutInCell="1" allowOverlap="1" wp14:anchorId="42846951" wp14:editId="04D3114B">
                <wp:simplePos x="0" y="0"/>
                <wp:positionH relativeFrom="margin">
                  <wp:align>left</wp:align>
                </wp:positionH>
                <wp:positionV relativeFrom="paragraph">
                  <wp:posOffset>7339</wp:posOffset>
                </wp:positionV>
                <wp:extent cx="1169043" cy="1099595"/>
                <wp:effectExtent l="0" t="0" r="0" b="5715"/>
                <wp:wrapNone/>
                <wp:docPr id="1716026119" name="Group 9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9043" cy="1099595"/>
                          <a:chOff x="0" y="0"/>
                          <a:chExt cx="1348105" cy="1348105"/>
                        </a:xfrm>
                      </wpg:grpSpPr>
                      <pic:pic xmlns:pic="http://schemas.openxmlformats.org/drawingml/2006/picture">
                        <pic:nvPicPr>
                          <pic:cNvPr id="1563890759" name="Picture 82" descr="A person standing next to a white board with green check mark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105" cy="1348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6742146" name="Straight Connector 91"/>
                        <wps:cNvCnPr/>
                        <wps:spPr>
                          <a:xfrm flipV="1">
                            <a:off x="76923" y="1136006"/>
                            <a:ext cx="769717" cy="5787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72900156" name="Straight Connector 91"/>
                        <wps:cNvCnPr/>
                        <wps:spPr>
                          <a:xfrm flipV="1">
                            <a:off x="71136" y="667232"/>
                            <a:ext cx="769717" cy="5787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31564877" name="Straight Connector 91"/>
                        <wps:cNvCnPr/>
                        <wps:spPr>
                          <a:xfrm flipV="1">
                            <a:off x="94285" y="869789"/>
                            <a:ext cx="769717" cy="5787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22CBA0DF" id="Group 92" o:spid="_x0000_s1026" alt="&quot;&quot;" style="position:absolute;margin-left:0;margin-top:.6pt;width:92.05pt;height:86.6pt;z-index:251833344;mso-position-horizontal:left;mso-position-horizontal-relative:margin;mso-width-relative:margin;mso-height-relative:margin" coordsize="13481,134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">
                <v:shape id="Picture 82" o:spid="_x0000_s1027" type="#_x0000_t75" alt="A person standing next to a white board with green check marks&#10;&#10;AI-generated content may be incorrect." style="position:absolute;width:13481;height:13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">
                  <v:imagedata r:id="rId136" o:title="A person standing next to a white board with green check marks&#10;&#10;AI-generated content may be incorrect"/>
                </v:shape>
                <v:line id="Straight Connector 91" o:spid="_x0000_s1028" style="position:absolute;flip:y;visibility:visible;mso-wrap-style:square" from="769,11360" to="8466,114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" strokecolor="#ed7d31 [3205]" strokeweight="3pt">
                  <v:stroke joinstyle="miter"/>
                </v:line>
                <v:line id="Straight Connector 91" o:spid="_x0000_s1029" style="position:absolute;flip:y;visibility:visible;mso-wrap-style:square" from="711,6672" to="8408,6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" strokecolor="#ed7d31 [3205]" strokeweight="3pt">
                  <v:stroke joinstyle="miter"/>
                </v:line>
                <v:line id="Straight Connector 91" o:spid="_x0000_s1030" style="position:absolute;flip:y;visibility:visible;mso-wrap-style:square" from="942,8697" to="8640,8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" strokecolor="#ed7d31 [3205]" strokeweight="3pt">
                  <v:stroke joinstyle="miter"/>
                </v:line>
                <w10:wrap anchorx="margin"/>
              </v:group>
            </w:pict>
          </mc:Fallback>
        </mc:AlternateContent>
      </w:r>
      <w:r w:rsidR="00483A1E">
        <w:t>The announcements said:</w:t>
      </w:r>
    </w:p>
    <w:p w14:paraId="73A3AC20" w14:textId="6914FB59" w:rsidR="00483A1E" w:rsidRDefault="00483A1E" w:rsidP="00483A1E">
      <w:pPr>
        <w:pStyle w:val="Listtoplevel"/>
      </w:pPr>
      <w:r>
        <w:t>some purchasing guidelines would be removed</w:t>
      </w:r>
    </w:p>
    <w:p w14:paraId="5A8C8477" w14:textId="566C7AC0" w:rsidR="00483A1E" w:rsidRDefault="00D4062F" w:rsidP="00483A1E">
      <w:pPr>
        <w:pStyle w:val="Listtoplevel"/>
      </w:pPr>
      <w:r>
        <w:drawing>
          <wp:anchor distT="0" distB="0" distL="114300" distR="114300" simplePos="0" relativeHeight="251834368" behindDoc="0" locked="0" layoutInCell="1" allowOverlap="1" wp14:anchorId="63E18A0D" wp14:editId="304B2178">
            <wp:simplePos x="0" y="0"/>
            <wp:positionH relativeFrom="margin">
              <wp:align>left</wp:align>
            </wp:positionH>
            <wp:positionV relativeFrom="page">
              <wp:posOffset>5919767</wp:posOffset>
            </wp:positionV>
            <wp:extent cx="1319514" cy="1320541"/>
            <wp:effectExtent l="0" t="0" r="0" b="0"/>
            <wp:wrapNone/>
            <wp:docPr id="1398965970" name="Picture 9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965970" name="Picture 9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9514" cy="1320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A1E">
        <w:t>more choice and control would be given back to people with individualised funding</w:t>
      </w:r>
    </w:p>
    <w:p w14:paraId="44FCA1EC" w14:textId="30E4841C" w:rsidR="00483A1E" w:rsidRDefault="00D4062F" w:rsidP="00483A1E">
      <w:pPr>
        <w:pStyle w:val="Listtoplevel"/>
      </w:pPr>
      <w:r>
        <w:drawing>
          <wp:anchor distT="0" distB="0" distL="114300" distR="114300" simplePos="0" relativeHeight="251835392" behindDoc="0" locked="0" layoutInCell="1" allowOverlap="1" wp14:anchorId="3824297C" wp14:editId="4D4FCD69">
            <wp:simplePos x="0" y="0"/>
            <wp:positionH relativeFrom="margin">
              <wp:align>left</wp:align>
            </wp:positionH>
            <wp:positionV relativeFrom="page">
              <wp:posOffset>7772110</wp:posOffset>
            </wp:positionV>
            <wp:extent cx="1782080" cy="729205"/>
            <wp:effectExtent l="0" t="0" r="8890" b="0"/>
            <wp:wrapNone/>
            <wp:docPr id="1215099698" name="Picture 9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099698" name="Picture 9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888" cy="733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A1E">
        <w:t xml:space="preserve">the amount of </w:t>
      </w:r>
      <w:r w:rsidR="00596477">
        <w:t xml:space="preserve">individualised </w:t>
      </w:r>
      <w:r w:rsidR="00483A1E">
        <w:t>funding each person would get in the future would be based on how much of their funding they had spent from June 2023 to June 2025.</w:t>
      </w:r>
    </w:p>
    <w:p w14:paraId="7FDAB7C0" w14:textId="1E21F6DA" w:rsidR="00483A1E" w:rsidRDefault="00483A1E" w:rsidP="00483A1E">
      <w:pPr>
        <w:pStyle w:val="Heading1"/>
      </w:pPr>
      <w:bookmarkStart w:id="8" w:name="_Royal_Commission_of"/>
      <w:bookmarkEnd w:id="8"/>
      <w:r>
        <w:lastRenderedPageBreak/>
        <w:t xml:space="preserve">Royal Commission of Inquiry and </w:t>
      </w:r>
      <w:r>
        <w:br/>
        <w:t>the HDC report</w:t>
      </w:r>
    </w:p>
    <w:p w14:paraId="0010F3CB" w14:textId="77777777" w:rsidR="00483A1E" w:rsidRDefault="00483A1E" w:rsidP="00483A1E"/>
    <w:p w14:paraId="7E43EE69" w14:textId="397EE8E8" w:rsidR="00483A1E" w:rsidRDefault="00D4062F" w:rsidP="00483A1E">
      <w:r>
        <w:rPr>
          <w:noProof/>
        </w:rPr>
        <w:drawing>
          <wp:anchor distT="0" distB="0" distL="114300" distR="114300" simplePos="0" relativeHeight="251836416" behindDoc="0" locked="0" layoutInCell="1" allowOverlap="1" wp14:anchorId="6AD437F0" wp14:editId="098826AA">
            <wp:simplePos x="0" y="0"/>
            <wp:positionH relativeFrom="margin">
              <wp:align>left</wp:align>
            </wp:positionH>
            <wp:positionV relativeFrom="page">
              <wp:posOffset>2633040</wp:posOffset>
            </wp:positionV>
            <wp:extent cx="1209555" cy="1209555"/>
            <wp:effectExtent l="0" t="0" r="0" b="0"/>
            <wp:wrapNone/>
            <wp:docPr id="694068625" name="Picture 9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068625" name="Picture 95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555" cy="120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A07982" w14:textId="328528E7" w:rsidR="00483A1E" w:rsidRDefault="00483A1E" w:rsidP="00483A1E">
      <w:r>
        <w:t>In July 2024 the Royal Commission of Inquiry into Abuse in State Care released its report.</w:t>
      </w:r>
    </w:p>
    <w:p w14:paraId="613C9305" w14:textId="77777777" w:rsidR="00483A1E" w:rsidRDefault="00483A1E" w:rsidP="00483A1E"/>
    <w:p w14:paraId="352A58F1" w14:textId="59E8D490" w:rsidR="00483A1E" w:rsidRDefault="00483A1E" w:rsidP="00483A1E"/>
    <w:p w14:paraId="31E880F3" w14:textId="542F8735" w:rsidR="002058A3" w:rsidRDefault="008E62C2" w:rsidP="00483A1E">
      <w:r>
        <w:rPr>
          <w:noProof/>
        </w:rPr>
        <w:drawing>
          <wp:anchor distT="0" distB="0" distL="114300" distR="114300" simplePos="0" relativeHeight="251837440" behindDoc="0" locked="0" layoutInCell="1" allowOverlap="1" wp14:anchorId="3C4966B9" wp14:editId="4740025A">
            <wp:simplePos x="0" y="0"/>
            <wp:positionH relativeFrom="margin">
              <wp:posOffset>-635</wp:posOffset>
            </wp:positionH>
            <wp:positionV relativeFrom="page">
              <wp:posOffset>4519295</wp:posOffset>
            </wp:positionV>
            <wp:extent cx="1487170" cy="1487170"/>
            <wp:effectExtent l="0" t="0" r="0" b="0"/>
            <wp:wrapNone/>
            <wp:docPr id="2107476825" name="Picture 9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476825" name="Picture 9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170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3A1E">
        <w:t>The report showed how disabled people</w:t>
      </w:r>
      <w:r w:rsidR="002058A3">
        <w:t xml:space="preserve"> were:</w:t>
      </w:r>
    </w:p>
    <w:p w14:paraId="679EB9D4" w14:textId="54BBDA59" w:rsidR="00483A1E" w:rsidRDefault="00BF74D3" w:rsidP="002058A3">
      <w:pPr>
        <w:pStyle w:val="Listtoplevel"/>
      </w:pPr>
      <w:r>
        <w:drawing>
          <wp:anchor distT="0" distB="0" distL="114300" distR="114300" simplePos="0" relativeHeight="251840512" behindDoc="0" locked="0" layoutInCell="1" allowOverlap="1" wp14:anchorId="4211C7DF" wp14:editId="0D71669A">
            <wp:simplePos x="0" y="0"/>
            <wp:positionH relativeFrom="margin">
              <wp:align>left</wp:align>
            </wp:positionH>
            <wp:positionV relativeFrom="page">
              <wp:posOffset>6197512</wp:posOffset>
            </wp:positionV>
            <wp:extent cx="1365813" cy="1365813"/>
            <wp:effectExtent l="0" t="0" r="0" b="6350"/>
            <wp:wrapNone/>
            <wp:docPr id="289706430" name="Picture 9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706430" name="Picture 9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13" cy="1365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6809">
        <w:t>1</w:t>
      </w:r>
      <w:r w:rsidR="00483A1E">
        <w:t xml:space="preserve"> of the biggest groups of people</w:t>
      </w:r>
      <w:r w:rsidR="002058A3">
        <w:t xml:space="preserve"> </w:t>
      </w:r>
      <w:r w:rsidR="002058A3">
        <w:rPr>
          <w:b/>
          <w:bCs/>
        </w:rPr>
        <w:t>institutionalised</w:t>
      </w:r>
      <w:r w:rsidR="002058A3">
        <w:t xml:space="preserve"> in the past</w:t>
      </w:r>
    </w:p>
    <w:p w14:paraId="2302D3BC" w14:textId="536AF92B" w:rsidR="002058A3" w:rsidRPr="00BF74D3" w:rsidRDefault="002058A3" w:rsidP="002058A3">
      <w:pPr>
        <w:pStyle w:val="Listtoplevel"/>
      </w:pPr>
      <w:r w:rsidRPr="00BF74D3">
        <w:t>abused</w:t>
      </w:r>
      <w:r w:rsidR="00BF74D3">
        <w:t xml:space="preserve"> which means </w:t>
      </w:r>
      <w:r w:rsidR="000F1BAC">
        <w:t xml:space="preserve">being </w:t>
      </w:r>
      <w:r w:rsidR="00325B10">
        <w:t xml:space="preserve">hurt </w:t>
      </w:r>
      <w:r w:rsidR="00BF74D3">
        <w:t>a lot on purpose</w:t>
      </w:r>
    </w:p>
    <w:p w14:paraId="1298AD80" w14:textId="49E5C721" w:rsidR="002058A3" w:rsidRPr="00BF74D3" w:rsidRDefault="00BF74D3" w:rsidP="002058A3">
      <w:pPr>
        <w:pStyle w:val="Listtoplevel"/>
      </w:pPr>
      <w:r>
        <w:drawing>
          <wp:anchor distT="0" distB="0" distL="114300" distR="114300" simplePos="0" relativeHeight="251841536" behindDoc="0" locked="0" layoutInCell="1" allowOverlap="1" wp14:anchorId="3C039D95" wp14:editId="5279C709">
            <wp:simplePos x="0" y="0"/>
            <wp:positionH relativeFrom="margin">
              <wp:align>left</wp:align>
            </wp:positionH>
            <wp:positionV relativeFrom="page">
              <wp:posOffset>7916167</wp:posOffset>
            </wp:positionV>
            <wp:extent cx="1469390" cy="1304290"/>
            <wp:effectExtent l="0" t="0" r="0" b="0"/>
            <wp:wrapNone/>
            <wp:docPr id="871316455" name="Picture 9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316455" name="Picture 9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9390" cy="1304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58A3" w:rsidRPr="00BF74D3">
        <w:t>neglected</w:t>
      </w:r>
      <w:r>
        <w:t xml:space="preserve"> which means not having basic needs taken care of like getting food</w:t>
      </w:r>
      <w:r w:rsidR="002058A3" w:rsidRPr="00BF74D3">
        <w:t>.</w:t>
      </w:r>
    </w:p>
    <w:p w14:paraId="21464C9B" w14:textId="77777777" w:rsidR="002058A3" w:rsidRDefault="002058A3" w:rsidP="002058A3"/>
    <w:p w14:paraId="4B696310" w14:textId="77777777" w:rsidR="002058A3" w:rsidRDefault="002058A3" w:rsidP="002058A3"/>
    <w:p w14:paraId="29C5B37D" w14:textId="02519501" w:rsidR="00BF74D3" w:rsidRDefault="00C81172" w:rsidP="002058A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89664" behindDoc="1" locked="0" layoutInCell="1" allowOverlap="1" wp14:anchorId="61D1DD73" wp14:editId="3AF2A130">
                <wp:simplePos x="0" y="0"/>
                <wp:positionH relativeFrom="margin">
                  <wp:align>right</wp:align>
                </wp:positionH>
                <wp:positionV relativeFrom="paragraph">
                  <wp:posOffset>-64770</wp:posOffset>
                </wp:positionV>
                <wp:extent cx="3671570" cy="3438525"/>
                <wp:effectExtent l="0" t="0" r="5080" b="9525"/>
                <wp:wrapNone/>
                <wp:docPr id="59617529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3438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421DD8F" id="Rectangle 5" o:spid="_x0000_s1026" alt="&quot;&quot;" style="position:absolute;margin-left:237.9pt;margin-top:-5.1pt;width:289.1pt;height:270.75pt;z-index:-251426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" fillcolor="#bdd6ee [1304]" stroked="f" strokeweight="1pt">
                <w10:wrap anchorx="margin"/>
              </v:rect>
            </w:pict>
          </mc:Fallback>
        </mc:AlternateContent>
      </w:r>
      <w:r w:rsidR="00AD00FF">
        <w:rPr>
          <w:noProof/>
        </w:rPr>
        <w:drawing>
          <wp:anchor distT="0" distB="0" distL="114300" distR="114300" simplePos="0" relativeHeight="251890688" behindDoc="0" locked="0" layoutInCell="1" allowOverlap="1" wp14:anchorId="7B566923" wp14:editId="44BFE57A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807210" cy="1807210"/>
            <wp:effectExtent l="0" t="0" r="2540" b="0"/>
            <wp:wrapNone/>
            <wp:docPr id="1031971042" name="Picture 3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971042" name="Picture 34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1807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74D3">
        <w:rPr>
          <w:b/>
          <w:bCs/>
        </w:rPr>
        <w:t>Institutionalised</w:t>
      </w:r>
      <w:r w:rsidR="00BF74D3">
        <w:t xml:space="preserve"> means </w:t>
      </w:r>
      <w:r w:rsidR="00E34E3E">
        <w:t>being sent to a place where:</w:t>
      </w:r>
    </w:p>
    <w:p w14:paraId="10DEEFBC" w14:textId="03EA870C" w:rsidR="00E34E3E" w:rsidRDefault="00E34E3E" w:rsidP="00E34E3E">
      <w:pPr>
        <w:pStyle w:val="Listtoplevel"/>
      </w:pPr>
      <w:r>
        <w:t xml:space="preserve">you live with other </w:t>
      </w:r>
      <w:r w:rsidR="00C81172">
        <w:t xml:space="preserve">disabled </w:t>
      </w:r>
      <w:r>
        <w:t>people</w:t>
      </w:r>
    </w:p>
    <w:p w14:paraId="764AFE8C" w14:textId="35AD7C6A" w:rsidR="00E34E3E" w:rsidRDefault="00E34E3E" w:rsidP="00E34E3E">
      <w:pPr>
        <w:pStyle w:val="Listtoplevel"/>
      </w:pPr>
      <w:r>
        <w:t>there are staff who are meant to take care of you</w:t>
      </w:r>
    </w:p>
    <w:p w14:paraId="2707ACBC" w14:textId="76A40860" w:rsidR="00E34E3E" w:rsidRPr="00E34E3E" w:rsidRDefault="00E34E3E" w:rsidP="00E34E3E">
      <w:pPr>
        <w:pStyle w:val="Listtoplevel"/>
      </w:pPr>
      <w:r>
        <w:t>you cannot leave when you want.</w:t>
      </w:r>
    </w:p>
    <w:p w14:paraId="6DE0246D" w14:textId="4B84FB33" w:rsidR="00BF74D3" w:rsidRDefault="00BF74D3" w:rsidP="002058A3"/>
    <w:p w14:paraId="681650D8" w14:textId="057DA378" w:rsidR="00BF74D3" w:rsidRPr="00BF74D3" w:rsidRDefault="00BF74D3" w:rsidP="002058A3"/>
    <w:p w14:paraId="1718713A" w14:textId="0F151508" w:rsidR="002058A3" w:rsidRDefault="00E34E3E" w:rsidP="002058A3">
      <w:r>
        <w:rPr>
          <w:noProof/>
        </w:rPr>
        <w:drawing>
          <wp:anchor distT="0" distB="0" distL="114300" distR="114300" simplePos="0" relativeHeight="251843584" behindDoc="0" locked="0" layoutInCell="1" allowOverlap="1" wp14:anchorId="26F5192E" wp14:editId="5D5A898E">
            <wp:simplePos x="0" y="0"/>
            <wp:positionH relativeFrom="margin">
              <wp:align>left</wp:align>
            </wp:positionH>
            <wp:positionV relativeFrom="page">
              <wp:posOffset>4682686</wp:posOffset>
            </wp:positionV>
            <wp:extent cx="1365813" cy="1365813"/>
            <wp:effectExtent l="0" t="0" r="0" b="6350"/>
            <wp:wrapNone/>
            <wp:docPr id="1795578761" name="Picture 100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578761" name="Picture 100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13" cy="1365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58A3">
        <w:t xml:space="preserve">The Health and Disability Commissioner / HDC also released their report about complaints made about </w:t>
      </w:r>
      <w:r w:rsidR="002058A3">
        <w:rPr>
          <w:b/>
          <w:bCs/>
        </w:rPr>
        <w:t>residential disability support services</w:t>
      </w:r>
      <w:r w:rsidR="00FB32F2">
        <w:t xml:space="preserve"> / </w:t>
      </w:r>
      <w:r w:rsidR="00FB32F2" w:rsidRPr="0046203B">
        <w:rPr>
          <w:b/>
          <w:bCs/>
        </w:rPr>
        <w:t>residentia</w:t>
      </w:r>
      <w:r w:rsidR="00FB32F2">
        <w:rPr>
          <w:b/>
          <w:bCs/>
        </w:rPr>
        <w:t>l</w:t>
      </w:r>
      <w:r w:rsidR="00FB32F2" w:rsidRPr="0046203B">
        <w:rPr>
          <w:b/>
          <w:bCs/>
        </w:rPr>
        <w:t xml:space="preserve"> care.</w:t>
      </w:r>
    </w:p>
    <w:p w14:paraId="0FFA7B28" w14:textId="5CD813BC" w:rsidR="002058A3" w:rsidRDefault="002058A3" w:rsidP="002058A3"/>
    <w:p w14:paraId="4BBEAD21" w14:textId="6879EBC9" w:rsidR="00BF74D3" w:rsidRDefault="00E34E3E" w:rsidP="002058A3">
      <w:r>
        <w:rPr>
          <w:noProof/>
        </w:rPr>
        <w:drawing>
          <wp:anchor distT="0" distB="0" distL="114300" distR="114300" simplePos="0" relativeHeight="251842560" behindDoc="0" locked="0" layoutInCell="1" allowOverlap="1" wp14:anchorId="4E145547" wp14:editId="4CFDE7C6">
            <wp:simplePos x="0" y="0"/>
            <wp:positionH relativeFrom="margin">
              <wp:align>left</wp:align>
            </wp:positionH>
            <wp:positionV relativeFrom="page">
              <wp:posOffset>7089628</wp:posOffset>
            </wp:positionV>
            <wp:extent cx="1522071" cy="1522071"/>
            <wp:effectExtent l="0" t="0" r="0" b="2540"/>
            <wp:wrapNone/>
            <wp:docPr id="418794895" name="Picture 9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794895" name="Picture 9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2071" cy="15220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74D3">
        <w:rPr>
          <w:noProof/>
        </w:rPr>
        <mc:AlternateContent>
          <mc:Choice Requires="wps">
            <w:drawing>
              <wp:anchor distT="0" distB="0" distL="114300" distR="114300" simplePos="0" relativeHeight="251839488" behindDoc="1" locked="0" layoutInCell="1" allowOverlap="1" wp14:anchorId="65F65429" wp14:editId="7DA7122E">
                <wp:simplePos x="0" y="0"/>
                <wp:positionH relativeFrom="margin">
                  <wp:align>right</wp:align>
                </wp:positionH>
                <wp:positionV relativeFrom="paragraph">
                  <wp:posOffset>277929</wp:posOffset>
                </wp:positionV>
                <wp:extent cx="3671570" cy="1493134"/>
                <wp:effectExtent l="0" t="0" r="5080" b="0"/>
                <wp:wrapNone/>
                <wp:docPr id="1407765670" name="Rectangle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1570" cy="149313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8907C27" id="Rectangle 5" o:spid="_x0000_s1026" alt="&quot;&quot;" style="position:absolute;margin-left:237.9pt;margin-top:21.9pt;width:289.1pt;height:117.55pt;z-index:-2514769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" fillcolor="#bdd6ee [1304]" stroked="f" strokeweight="1pt">
                <w10:wrap anchorx="margin"/>
              </v:rect>
            </w:pict>
          </mc:Fallback>
        </mc:AlternateContent>
      </w:r>
    </w:p>
    <w:p w14:paraId="77441E4C" w14:textId="657584F9" w:rsidR="002058A3" w:rsidRDefault="002058A3" w:rsidP="002058A3">
      <w:r>
        <w:rPr>
          <w:b/>
          <w:bCs/>
        </w:rPr>
        <w:t>Residential disability support services</w:t>
      </w:r>
      <w:r>
        <w:t xml:space="preserve"> </w:t>
      </w:r>
      <w:r w:rsidR="00BF74D3">
        <w:t xml:space="preserve">/ </w:t>
      </w:r>
      <w:r w:rsidR="00BF74D3" w:rsidRPr="00BF74D3">
        <w:rPr>
          <w:b/>
          <w:bCs/>
        </w:rPr>
        <w:t>residential care</w:t>
      </w:r>
      <w:r w:rsidR="00BF74D3">
        <w:t xml:space="preserve"> means homes where disabled people live together with the support of staff.</w:t>
      </w:r>
    </w:p>
    <w:p w14:paraId="4756EF5B" w14:textId="77777777" w:rsidR="002058A3" w:rsidRDefault="002058A3" w:rsidP="002058A3"/>
    <w:p w14:paraId="66918937" w14:textId="02FDB5C8" w:rsidR="002058A3" w:rsidRDefault="002058A3" w:rsidP="002058A3"/>
    <w:p w14:paraId="645083F4" w14:textId="75BF0542" w:rsidR="002058A3" w:rsidRDefault="00AD00FF" w:rsidP="002058A3">
      <w:r>
        <w:rPr>
          <w:noProof/>
        </w:rPr>
        <w:lastRenderedPageBreak/>
        <w:drawing>
          <wp:anchor distT="0" distB="0" distL="114300" distR="114300" simplePos="0" relativeHeight="251844608" behindDoc="0" locked="0" layoutInCell="1" allowOverlap="1" wp14:anchorId="3721174F" wp14:editId="38FAF0CF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423686" cy="1423686"/>
            <wp:effectExtent l="0" t="0" r="5080" b="0"/>
            <wp:wrapNone/>
            <wp:docPr id="431799197" name="Picture 10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799197" name="Picture 10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686" cy="1423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58A3">
        <w:t xml:space="preserve">The HDC report showed that disabled people are still being abused / neglected in smaller </w:t>
      </w:r>
      <w:r w:rsidR="002058A3" w:rsidRPr="00BF74D3">
        <w:t>residential care</w:t>
      </w:r>
      <w:r w:rsidR="002058A3">
        <w:t xml:space="preserve"> places </w:t>
      </w:r>
      <w:r w:rsidR="00596477">
        <w:t>that are funded by DSS</w:t>
      </w:r>
      <w:r w:rsidR="002058A3">
        <w:t>.</w:t>
      </w:r>
    </w:p>
    <w:p w14:paraId="6B654FC8" w14:textId="382972BD" w:rsidR="002058A3" w:rsidRDefault="002058A3" w:rsidP="002058A3"/>
    <w:p w14:paraId="49155E13" w14:textId="7F0D7738" w:rsidR="002058A3" w:rsidRDefault="002058A3" w:rsidP="002058A3"/>
    <w:p w14:paraId="0EEB9D65" w14:textId="4D8735FC" w:rsidR="002058A3" w:rsidRDefault="00AD00FF" w:rsidP="00AD00FF">
      <w:r>
        <w:rPr>
          <w:noProof/>
        </w:rPr>
        <w:drawing>
          <wp:anchor distT="0" distB="0" distL="114300" distR="114300" simplePos="0" relativeHeight="251845632" behindDoc="0" locked="0" layoutInCell="1" allowOverlap="1" wp14:anchorId="1AF76A65" wp14:editId="1A0CF0F5">
            <wp:simplePos x="0" y="0"/>
            <wp:positionH relativeFrom="margin">
              <wp:align>left</wp:align>
            </wp:positionH>
            <wp:positionV relativeFrom="margin">
              <wp:posOffset>2491984</wp:posOffset>
            </wp:positionV>
            <wp:extent cx="993140" cy="1764665"/>
            <wp:effectExtent l="0" t="0" r="0" b="0"/>
            <wp:wrapNone/>
            <wp:docPr id="1993603497" name="Picture 10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603497" name="Picture 10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140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58A3">
        <w:t xml:space="preserve">Because of all the things that </w:t>
      </w:r>
      <w:r w:rsidR="008A08C1">
        <w:t>the Royal Commission and HDC reports said had happened</w:t>
      </w:r>
      <w:r w:rsidR="002058A3">
        <w:t>:</w:t>
      </w:r>
    </w:p>
    <w:p w14:paraId="50B71E62" w14:textId="424DFE2B" w:rsidR="002058A3" w:rsidRDefault="008A08C1" w:rsidP="002058A3">
      <w:pPr>
        <w:pStyle w:val="Listtoplevel"/>
      </w:pPr>
      <w:r>
        <w:t xml:space="preserve">the </w:t>
      </w:r>
      <w:r w:rsidR="002058A3">
        <w:t>DPO Coalition was worried</w:t>
      </w:r>
    </w:p>
    <w:p w14:paraId="106E3766" w14:textId="53B4C0AD" w:rsidR="002058A3" w:rsidRDefault="008A08C1" w:rsidP="002058A3">
      <w:pPr>
        <w:pStyle w:val="Listtoplevel"/>
      </w:pPr>
      <w:r>
        <w:t xml:space="preserve">the </w:t>
      </w:r>
      <w:r w:rsidR="002058A3">
        <w:t>monitoring team was worried.</w:t>
      </w:r>
    </w:p>
    <w:p w14:paraId="68DCD10A" w14:textId="7F160444" w:rsidR="002058A3" w:rsidRDefault="002058A3" w:rsidP="002058A3"/>
    <w:p w14:paraId="60CA217B" w14:textId="0AAE94E0" w:rsidR="002058A3" w:rsidRDefault="00AD00FF" w:rsidP="002058A3">
      <w:r>
        <w:rPr>
          <w:noProof/>
        </w:rPr>
        <w:drawing>
          <wp:anchor distT="0" distB="0" distL="114300" distR="114300" simplePos="0" relativeHeight="251846656" behindDoc="0" locked="0" layoutInCell="1" allowOverlap="1" wp14:anchorId="06D8690D" wp14:editId="08FE50A0">
            <wp:simplePos x="0" y="0"/>
            <wp:positionH relativeFrom="margin">
              <wp:align>left</wp:align>
            </wp:positionH>
            <wp:positionV relativeFrom="page">
              <wp:posOffset>5946384</wp:posOffset>
            </wp:positionV>
            <wp:extent cx="1524000" cy="1524000"/>
            <wp:effectExtent l="0" t="0" r="0" b="0"/>
            <wp:wrapNone/>
            <wp:docPr id="1872334950" name="Picture 10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334950" name="Picture 10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554846" w14:textId="5772ECDE" w:rsidR="006F3204" w:rsidRDefault="002058A3" w:rsidP="002058A3">
      <w:r>
        <w:t>Because of this worry they chose to keep monitoring disability supports and services until 2025.</w:t>
      </w:r>
    </w:p>
    <w:p w14:paraId="6EF5F0F7" w14:textId="77777777" w:rsidR="006F3204" w:rsidRDefault="006F3204">
      <w:pPr>
        <w:spacing w:line="240" w:lineRule="auto"/>
        <w:ind w:left="0"/>
      </w:pPr>
      <w:r>
        <w:br w:type="page"/>
      </w:r>
    </w:p>
    <w:p w14:paraId="6C2A1848" w14:textId="35E2D7C1" w:rsidR="006F3204" w:rsidRPr="00316DBA" w:rsidRDefault="006F3204" w:rsidP="006F3204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68160" behindDoc="0" locked="0" layoutInCell="1" allowOverlap="1" wp14:anchorId="72E58BE1" wp14:editId="5EDEAF34">
            <wp:simplePos x="0" y="0"/>
            <wp:positionH relativeFrom="margin">
              <wp:align>left</wp:align>
            </wp:positionH>
            <wp:positionV relativeFrom="paragraph">
              <wp:posOffset>7427</wp:posOffset>
            </wp:positionV>
            <wp:extent cx="1355040" cy="652007"/>
            <wp:effectExtent l="0" t="0" r="0" b="0"/>
            <wp:wrapNone/>
            <wp:docPr id="849287840" name="Picture 849287840" descr="The Donald Beasley Institute tohu (logo) is made up of many white koru, which make a circle shape with a red background. The circle has two halves, top and bottom, with a space running between the halves, like a river, where the red background shows through. The top half and the bottom half are a mirror image of each other, representing the whare (home) and the rau (the pit below the home). At the bottom of the page is a small strip with all of the DBI’s colours, dark green, medium green, light green, yellowy brown, burnt orange, red, and dark browny r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The Donald Beasley Institute tohu (logo) is made up of many white koru, which make a circle shape with a red background. The circle has two halves, top and bottom, with a space running between the halves, like a river, where the red background shows through. The top half and the bottom half are a mirror image of each other, representing the whare (home) and the rau (the pit below the home). At the bottom of the page is a small strip with all of the DBI’s colours, dark green, medium green, light green, yellowy brown, burnt orange, red, and dark browny red."/>
                    <pic:cNvPicPr/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5040" cy="652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DBA">
        <w:rPr>
          <w:rFonts w:eastAsia="Times New Roman" w:cs="Times New Roman"/>
          <w:noProof/>
          <w:sz w:val="28"/>
          <w:szCs w:val="28"/>
          <w:lang w:eastAsia="en-NZ"/>
        </w:rPr>
        <mc:AlternateContent>
          <mc:Choice Requires="wps">
            <w:drawing>
              <wp:anchor distT="0" distB="0" distL="114300" distR="114300" simplePos="0" relativeHeight="251857920" behindDoc="1" locked="0" layoutInCell="1" allowOverlap="1" wp14:anchorId="2F65947F" wp14:editId="6C264D7F">
                <wp:simplePos x="0" y="0"/>
                <wp:positionH relativeFrom="margin">
                  <wp:posOffset>-342900</wp:posOffset>
                </wp:positionH>
                <wp:positionV relativeFrom="paragraph">
                  <wp:posOffset>-266700</wp:posOffset>
                </wp:positionV>
                <wp:extent cx="6234430" cy="8391525"/>
                <wp:effectExtent l="0" t="0" r="13970" b="28575"/>
                <wp:wrapNone/>
                <wp:docPr id="332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4430" cy="839152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AEED14F" id="Rectangle: Rounded Corners 24" o:spid="_x0000_s1026" style="position:absolute;margin-left:-27pt;margin-top:-21pt;width:490.9pt;height:660.75pt;z-index:-25145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" filled="f" strokecolor="windowText">
                <w10:wrap anchorx="margin"/>
              </v:rect>
            </w:pict>
          </mc:Fallback>
        </mc:AlternateContent>
      </w:r>
      <w:r w:rsidRPr="00316DBA">
        <w:rPr>
          <w:rFonts w:eastAsia="Times New Roman" w:cs="Arial"/>
          <w:sz w:val="28"/>
          <w:szCs w:val="28"/>
          <w:lang w:eastAsia="en-NZ"/>
        </w:rPr>
        <w:t xml:space="preserve">This information has been written by </w:t>
      </w:r>
      <w:r>
        <w:rPr>
          <w:rFonts w:eastAsia="Times New Roman" w:cs="Arial"/>
          <w:sz w:val="28"/>
          <w:szCs w:val="28"/>
          <w:lang w:eastAsia="en-NZ"/>
        </w:rPr>
        <w:t>the Donald Beasley Institute.</w:t>
      </w:r>
    </w:p>
    <w:p w14:paraId="25F2795E" w14:textId="77777777" w:rsidR="006F3204" w:rsidRPr="00316DBA" w:rsidRDefault="006F3204" w:rsidP="006F3204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</w:p>
    <w:p w14:paraId="6226E4B0" w14:textId="77777777" w:rsidR="006F3204" w:rsidRPr="00316DBA" w:rsidRDefault="006F3204" w:rsidP="006F3204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860992" behindDoc="0" locked="0" layoutInCell="1" allowOverlap="1" wp14:anchorId="420E50C4" wp14:editId="595709AE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1600200" cy="691369"/>
            <wp:effectExtent l="0" t="0" r="0" b="0"/>
            <wp:wrapNone/>
            <wp:docPr id="1336230554" name="Picture 5" descr="Make it Easy Kia Māmā Mai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230554" name="Picture 5" descr="Make it Easy Kia Māmā Mai logo.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411" cy="69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6DBA">
        <w:rPr>
          <w:rFonts w:eastAsia="Times New Roman" w:cs="Arial"/>
          <w:sz w:val="28"/>
          <w:szCs w:val="28"/>
          <w:lang w:eastAsia="en-NZ"/>
        </w:rPr>
        <w:t xml:space="preserve">It has been translated into Easy Read by the Make it Easy Kia </w:t>
      </w:r>
      <w:proofErr w:type="spellStart"/>
      <w:r w:rsidRPr="00316DBA">
        <w:rPr>
          <w:rFonts w:eastAsia="Times New Roman" w:cs="Arial"/>
          <w:sz w:val="28"/>
          <w:szCs w:val="28"/>
          <w:lang w:eastAsia="en-NZ"/>
        </w:rPr>
        <w:t>Māmā</w:t>
      </w:r>
      <w:proofErr w:type="spellEnd"/>
      <w:r w:rsidRPr="00316DBA">
        <w:rPr>
          <w:rFonts w:eastAsia="Times New Roman" w:cs="Arial"/>
          <w:sz w:val="28"/>
          <w:szCs w:val="28"/>
          <w:lang w:eastAsia="en-NZ"/>
        </w:rPr>
        <w:t xml:space="preserve"> Mai service of People First New Zealand </w:t>
      </w:r>
      <w:proofErr w:type="spellStart"/>
      <w:r w:rsidRPr="00316DBA">
        <w:rPr>
          <w:rFonts w:eastAsia="Times New Roman" w:cs="Arial"/>
          <w:sz w:val="28"/>
          <w:szCs w:val="28"/>
          <w:lang w:eastAsia="en-NZ"/>
        </w:rPr>
        <w:t>Ngā</w:t>
      </w:r>
      <w:proofErr w:type="spellEnd"/>
      <w:r w:rsidRPr="00316DBA">
        <w:rPr>
          <w:rFonts w:eastAsia="Times New Roman" w:cs="Arial"/>
          <w:sz w:val="28"/>
          <w:szCs w:val="28"/>
          <w:lang w:eastAsia="en-NZ"/>
        </w:rPr>
        <w:t xml:space="preserve"> Tāngata </w:t>
      </w:r>
      <w:proofErr w:type="spellStart"/>
      <w:r w:rsidRPr="00316DBA">
        <w:rPr>
          <w:rFonts w:eastAsia="Times New Roman" w:cs="Arial"/>
          <w:sz w:val="28"/>
          <w:szCs w:val="28"/>
          <w:lang w:eastAsia="en-NZ"/>
        </w:rPr>
        <w:t>Tuatahi</w:t>
      </w:r>
      <w:proofErr w:type="spellEnd"/>
      <w:r w:rsidRPr="00316DBA">
        <w:rPr>
          <w:rFonts w:eastAsia="Times New Roman" w:cs="Arial"/>
          <w:sz w:val="28"/>
          <w:szCs w:val="28"/>
          <w:lang w:eastAsia="en-NZ"/>
        </w:rPr>
        <w:t>.</w:t>
      </w:r>
    </w:p>
    <w:p w14:paraId="0920101A" w14:textId="77777777" w:rsidR="006F3204" w:rsidRPr="00316DBA" w:rsidRDefault="006F3204" w:rsidP="006F3204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859968" behindDoc="0" locked="0" layoutInCell="1" allowOverlap="1" wp14:anchorId="59BDF879" wp14:editId="0E4DE518">
            <wp:simplePos x="0" y="0"/>
            <wp:positionH relativeFrom="margin">
              <wp:posOffset>-18585</wp:posOffset>
            </wp:positionH>
            <wp:positionV relativeFrom="paragraph">
              <wp:posOffset>189230</wp:posOffset>
            </wp:positionV>
            <wp:extent cx="1638300" cy="819382"/>
            <wp:effectExtent l="0" t="0" r="0" b="0"/>
            <wp:wrapNone/>
            <wp:docPr id="1960139436" name="Picture 4" descr="People First NZ Ngā Tāngata Tuatahi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139436" name="Picture 4" descr="People First NZ Ngā Tāngata Tuatahi logo.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81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1678F5" w14:textId="77777777" w:rsidR="006F3204" w:rsidRPr="00316DBA" w:rsidRDefault="006F3204" w:rsidP="006F3204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sz w:val="28"/>
          <w:szCs w:val="28"/>
          <w:lang w:eastAsia="en-NZ"/>
        </w:rPr>
        <w:t xml:space="preserve">The ideas in this document are not the ideas of People First New Zealand </w:t>
      </w:r>
      <w:proofErr w:type="spellStart"/>
      <w:r w:rsidRPr="00316DBA">
        <w:rPr>
          <w:rFonts w:eastAsia="Times New Roman" w:cs="Arial"/>
          <w:sz w:val="28"/>
          <w:szCs w:val="28"/>
          <w:lang w:eastAsia="en-NZ"/>
        </w:rPr>
        <w:t>Ngā</w:t>
      </w:r>
      <w:proofErr w:type="spellEnd"/>
      <w:r w:rsidRPr="00316DBA">
        <w:rPr>
          <w:rFonts w:eastAsia="Times New Roman" w:cs="Arial"/>
          <w:sz w:val="28"/>
          <w:szCs w:val="28"/>
          <w:lang w:eastAsia="en-NZ"/>
        </w:rPr>
        <w:t xml:space="preserve"> Tāngata </w:t>
      </w:r>
      <w:proofErr w:type="spellStart"/>
      <w:r w:rsidRPr="00316DBA">
        <w:rPr>
          <w:rFonts w:eastAsia="Times New Roman" w:cs="Arial"/>
          <w:sz w:val="28"/>
          <w:szCs w:val="28"/>
          <w:lang w:eastAsia="en-NZ"/>
        </w:rPr>
        <w:t>Tuatahi</w:t>
      </w:r>
      <w:proofErr w:type="spellEnd"/>
      <w:r w:rsidRPr="00316DBA">
        <w:rPr>
          <w:rFonts w:eastAsia="Times New Roman" w:cs="Arial"/>
          <w:sz w:val="28"/>
          <w:szCs w:val="28"/>
          <w:lang w:eastAsia="en-NZ"/>
        </w:rPr>
        <w:t>.</w:t>
      </w:r>
    </w:p>
    <w:p w14:paraId="2F2B1BBB" w14:textId="77777777" w:rsidR="006F3204" w:rsidRPr="00316DBA" w:rsidRDefault="006F3204" w:rsidP="006F3204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ascii="Calibri" w:eastAsia="Times New Roman" w:hAnsi="Calibri" w:cs="Times New Roman"/>
          <w:noProof/>
          <w:sz w:val="28"/>
          <w:szCs w:val="28"/>
          <w:lang w:eastAsia="en-NZ"/>
        </w:rPr>
        <w:drawing>
          <wp:anchor distT="0" distB="0" distL="114300" distR="114300" simplePos="0" relativeHeight="251856896" behindDoc="0" locked="0" layoutInCell="1" allowOverlap="1" wp14:anchorId="4D69E538" wp14:editId="19A50E67">
            <wp:simplePos x="0" y="0"/>
            <wp:positionH relativeFrom="margin">
              <wp:posOffset>476250</wp:posOffset>
            </wp:positionH>
            <wp:positionV relativeFrom="paragraph">
              <wp:posOffset>335915</wp:posOffset>
            </wp:positionV>
            <wp:extent cx="571500" cy="838200"/>
            <wp:effectExtent l="0" t="0" r="0" b="0"/>
            <wp:wrapNone/>
            <wp:docPr id="296" name="Picture 296" descr="Copyright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Picture 296" descr="Copyright logo."/>
                    <pic:cNvPicPr>
                      <a:picLocks noChangeAspect="1" noChangeArrowheads="1"/>
                    </pic:cNvPicPr>
                  </pic:nvPicPr>
                  <pic:blipFill rotWithShape="1"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51"/>
                    <a:stretch/>
                  </pic:blipFill>
                  <pic:spPr bwMode="auto">
                    <a:xfrm>
                      <a:off x="0" y="0"/>
                      <a:ext cx="5715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D3AEC6" w14:textId="77777777" w:rsidR="006F3204" w:rsidRPr="00316DBA" w:rsidRDefault="006F3204" w:rsidP="006F3204">
      <w:pPr>
        <w:spacing w:after="120"/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sz w:val="28"/>
          <w:szCs w:val="28"/>
        </w:rPr>
        <w:t>All images used in this Easy Read document are subject to copyright rules and cannot be used without permission.</w:t>
      </w:r>
    </w:p>
    <w:p w14:paraId="0AE4B39B" w14:textId="77777777" w:rsidR="006F3204" w:rsidRPr="00316DBA" w:rsidRDefault="006F3204" w:rsidP="006F3204">
      <w:pPr>
        <w:ind w:left="2835"/>
        <w:rPr>
          <w:rFonts w:eastAsia="Times New Roman" w:cs="Arial"/>
          <w:sz w:val="28"/>
          <w:szCs w:val="28"/>
          <w:lang w:eastAsia="en-NZ"/>
        </w:rPr>
      </w:pPr>
    </w:p>
    <w:p w14:paraId="02CAF457" w14:textId="77777777" w:rsidR="006F3204" w:rsidRPr="00316DBA" w:rsidRDefault="006F3204" w:rsidP="006F3204">
      <w:pPr>
        <w:ind w:left="2835"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noProof/>
          <w:szCs w:val="32"/>
          <w:lang w:eastAsia="en-NZ"/>
        </w:rPr>
        <w:drawing>
          <wp:anchor distT="0" distB="0" distL="114300" distR="114300" simplePos="0" relativeHeight="251863040" behindDoc="0" locked="0" layoutInCell="1" allowOverlap="1" wp14:anchorId="6C54774D" wp14:editId="609AA905">
            <wp:simplePos x="0" y="0"/>
            <wp:positionH relativeFrom="column">
              <wp:posOffset>142875</wp:posOffset>
            </wp:positionH>
            <wp:positionV relativeFrom="paragraph">
              <wp:posOffset>50165</wp:posOffset>
            </wp:positionV>
            <wp:extent cx="1104900" cy="371475"/>
            <wp:effectExtent l="0" t="0" r="0" b="9525"/>
            <wp:wrapThrough wrapText="bothSides">
              <wp:wrapPolygon edited="0">
                <wp:start x="13407" y="0"/>
                <wp:lineTo x="0" y="1108"/>
                <wp:lineTo x="0" y="12185"/>
                <wp:lineTo x="1862" y="17723"/>
                <wp:lineTo x="1490" y="18831"/>
                <wp:lineTo x="1490" y="21046"/>
                <wp:lineTo x="20855" y="21046"/>
                <wp:lineTo x="21228" y="18831"/>
                <wp:lineTo x="21228" y="11077"/>
                <wp:lineTo x="19366" y="0"/>
                <wp:lineTo x="13407" y="0"/>
              </wp:wrapPolygon>
            </wp:wrapThrough>
            <wp:docPr id="808795969" name="Picture 1" descr="Photo Symbols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795969" name="Picture 1" descr="Photo Symbols logo."/>
                    <pic:cNvPicPr/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DBA">
        <w:rPr>
          <w:rFonts w:eastAsia="Times New Roman" w:cs="Arial"/>
          <w:sz w:val="28"/>
          <w:szCs w:val="28"/>
          <w:lang w:eastAsia="en-NZ"/>
        </w:rPr>
        <w:t>Make it Easy uses images from:</w:t>
      </w:r>
    </w:p>
    <w:p w14:paraId="3F0C5578" w14:textId="77777777" w:rsidR="006F3204" w:rsidRPr="00316DBA" w:rsidRDefault="006F3204" w:rsidP="006F3204">
      <w:pPr>
        <w:ind w:left="2835"/>
        <w:rPr>
          <w:rFonts w:eastAsia="Times New Roman" w:cs="Arial"/>
          <w:sz w:val="10"/>
          <w:szCs w:val="10"/>
          <w:lang w:eastAsia="en-NZ"/>
        </w:rPr>
      </w:pPr>
    </w:p>
    <w:p w14:paraId="5737A859" w14:textId="77777777" w:rsidR="006F3204" w:rsidRPr="00316DBA" w:rsidRDefault="006F3204" w:rsidP="006F3204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ascii="Calibri" w:eastAsia="Times New Roman" w:hAnsi="Calibri" w:cs="Times New Roman"/>
          <w:noProof/>
          <w:sz w:val="6"/>
          <w:lang w:eastAsia="en-NZ"/>
        </w:rPr>
        <w:drawing>
          <wp:anchor distT="0" distB="0" distL="114300" distR="114300" simplePos="0" relativeHeight="251862016" behindDoc="1" locked="0" layoutInCell="1" allowOverlap="1" wp14:anchorId="48DA35C9" wp14:editId="7B1B47B3">
            <wp:simplePos x="0" y="0"/>
            <wp:positionH relativeFrom="margin">
              <wp:posOffset>219075</wp:posOffset>
            </wp:positionH>
            <wp:positionV relativeFrom="paragraph">
              <wp:posOffset>233680</wp:posOffset>
            </wp:positionV>
            <wp:extent cx="914400" cy="560070"/>
            <wp:effectExtent l="0" t="0" r="0" b="0"/>
            <wp:wrapThrough wrapText="bothSides">
              <wp:wrapPolygon edited="0">
                <wp:start x="0" y="0"/>
                <wp:lineTo x="0" y="20571"/>
                <wp:lineTo x="21150" y="20571"/>
                <wp:lineTo x="21150" y="0"/>
                <wp:lineTo x="0" y="0"/>
              </wp:wrapPolygon>
            </wp:wrapThrough>
            <wp:docPr id="1786681016" name="Picture 1786681016" descr="Change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Picture 300" descr="Change logo.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6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316DBA">
        <w:rPr>
          <w:rFonts w:eastAsia="Times New Roman" w:cs="Arial"/>
          <w:sz w:val="28"/>
          <w:szCs w:val="28"/>
          <w:lang w:eastAsia="en-NZ"/>
        </w:rPr>
        <w:t>Photosymbols</w:t>
      </w:r>
      <w:proofErr w:type="spellEnd"/>
    </w:p>
    <w:p w14:paraId="0D424151" w14:textId="77777777" w:rsidR="006F3204" w:rsidRPr="00316DBA" w:rsidRDefault="006F3204" w:rsidP="006F3204">
      <w:pPr>
        <w:ind w:left="3240"/>
        <w:contextualSpacing/>
        <w:rPr>
          <w:rFonts w:eastAsia="Times New Roman" w:cs="Arial"/>
          <w:sz w:val="10"/>
          <w:szCs w:val="10"/>
          <w:lang w:eastAsia="en-NZ"/>
        </w:rPr>
      </w:pPr>
    </w:p>
    <w:p w14:paraId="41D071E1" w14:textId="77777777" w:rsidR="006F3204" w:rsidRPr="00316DBA" w:rsidRDefault="006F3204" w:rsidP="006F3204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sz w:val="28"/>
          <w:szCs w:val="28"/>
          <w:lang w:eastAsia="en-NZ"/>
        </w:rPr>
        <w:t>Change Images</w:t>
      </w:r>
    </w:p>
    <w:p w14:paraId="74AD9A14" w14:textId="77777777" w:rsidR="006F3204" w:rsidRPr="00316DBA" w:rsidRDefault="006F3204" w:rsidP="006F3204">
      <w:pPr>
        <w:ind w:left="3240"/>
        <w:contextualSpacing/>
        <w:rPr>
          <w:rFonts w:eastAsia="Times New Roman" w:cs="Times New Roman"/>
          <w:sz w:val="10"/>
          <w:szCs w:val="10"/>
          <w:shd w:val="clear" w:color="auto" w:fill="FFFFFF"/>
        </w:rPr>
      </w:pPr>
    </w:p>
    <w:p w14:paraId="42FCED32" w14:textId="77777777" w:rsidR="006F3204" w:rsidRPr="00316DBA" w:rsidRDefault="006F3204" w:rsidP="006F3204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Times New Roman"/>
          <w:sz w:val="28"/>
          <w:szCs w:val="28"/>
          <w:shd w:val="clear" w:color="auto" w:fill="FFFFFF"/>
        </w:rPr>
      </w:pPr>
      <w:r w:rsidRPr="00316DBA">
        <w:rPr>
          <w:rFonts w:eastAsia="Times New Roman" w:cs="Times New Roman"/>
          <w:noProof/>
          <w:sz w:val="20"/>
        </w:rPr>
        <w:drawing>
          <wp:anchor distT="0" distB="0" distL="114300" distR="114300" simplePos="0" relativeHeight="251866112" behindDoc="0" locked="0" layoutInCell="1" allowOverlap="1" wp14:anchorId="341F66CC" wp14:editId="0ECDF573">
            <wp:simplePos x="0" y="0"/>
            <wp:positionH relativeFrom="column">
              <wp:posOffset>-95250</wp:posOffset>
            </wp:positionH>
            <wp:positionV relativeFrom="paragraph">
              <wp:posOffset>254000</wp:posOffset>
            </wp:positionV>
            <wp:extent cx="727710" cy="771525"/>
            <wp:effectExtent l="0" t="0" r="0" b="9525"/>
            <wp:wrapThrough wrapText="bothSides">
              <wp:wrapPolygon edited="0">
                <wp:start x="9047" y="0"/>
                <wp:lineTo x="5089" y="1067"/>
                <wp:lineTo x="0" y="5867"/>
                <wp:lineTo x="0" y="10667"/>
                <wp:lineTo x="2827" y="17067"/>
                <wp:lineTo x="1696" y="21333"/>
                <wp:lineTo x="19225" y="21333"/>
                <wp:lineTo x="18094" y="17067"/>
                <wp:lineTo x="20921" y="10667"/>
                <wp:lineTo x="20921" y="5867"/>
                <wp:lineTo x="15832" y="1067"/>
                <wp:lineTo x="11874" y="0"/>
                <wp:lineTo x="9047" y="0"/>
              </wp:wrapPolygon>
            </wp:wrapThrough>
            <wp:docPr id="1488687815" name="Picture 1488687815" descr="EssGeeSee NZ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687815" name="Picture 1488687815" descr="EssGeeSee NZ logo."/>
                    <pic:cNvPicPr/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1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316DBA">
        <w:rPr>
          <w:rFonts w:eastAsia="Times New Roman" w:cs="Arial"/>
          <w:sz w:val="28"/>
          <w:szCs w:val="28"/>
          <w:lang w:eastAsia="en-NZ"/>
        </w:rPr>
        <w:t>Huriana</w:t>
      </w:r>
      <w:proofErr w:type="spellEnd"/>
      <w:r w:rsidRPr="00316DBA">
        <w:rPr>
          <w:rFonts w:eastAsia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16DBA">
        <w:rPr>
          <w:rFonts w:eastAsia="Times New Roman" w:cs="Times New Roman"/>
          <w:sz w:val="28"/>
          <w:szCs w:val="28"/>
          <w:shd w:val="clear" w:color="auto" w:fill="FFFFFF"/>
        </w:rPr>
        <w:t>Kopeke</w:t>
      </w:r>
      <w:proofErr w:type="spellEnd"/>
      <w:r w:rsidRPr="00316DBA">
        <w:rPr>
          <w:rFonts w:eastAsia="Times New Roman" w:cs="Times New Roman"/>
          <w:sz w:val="28"/>
          <w:szCs w:val="28"/>
          <w:shd w:val="clear" w:color="auto" w:fill="FFFFFF"/>
        </w:rPr>
        <w:t xml:space="preserve">-Te </w:t>
      </w:r>
      <w:proofErr w:type="spellStart"/>
      <w:r w:rsidRPr="00316DBA">
        <w:rPr>
          <w:rFonts w:eastAsia="Times New Roman" w:cs="Times New Roman"/>
          <w:sz w:val="28"/>
          <w:szCs w:val="28"/>
          <w:shd w:val="clear" w:color="auto" w:fill="FFFFFF"/>
        </w:rPr>
        <w:t>Aho</w:t>
      </w:r>
      <w:proofErr w:type="spellEnd"/>
    </w:p>
    <w:p w14:paraId="7C2481C9" w14:textId="77777777" w:rsidR="006F3204" w:rsidRPr="00316DBA" w:rsidRDefault="006F3204" w:rsidP="006F3204">
      <w:pPr>
        <w:ind w:left="3240"/>
        <w:contextualSpacing/>
        <w:rPr>
          <w:rFonts w:eastAsia="Times New Roman" w:cs="Arial"/>
          <w:color w:val="000000"/>
          <w:sz w:val="10"/>
          <w:szCs w:val="10"/>
          <w:shd w:val="clear" w:color="auto" w:fill="FFFFFF"/>
        </w:rPr>
      </w:pPr>
      <w:r w:rsidRPr="00316DBA">
        <w:rPr>
          <w:rFonts w:eastAsia="Times New Roman" w:cs="Times New Roman"/>
          <w:noProof/>
          <w:shd w:val="clear" w:color="auto" w:fill="FFFFFF"/>
        </w:rPr>
        <w:drawing>
          <wp:anchor distT="0" distB="0" distL="114300" distR="114300" simplePos="0" relativeHeight="251864064" behindDoc="0" locked="0" layoutInCell="1" allowOverlap="1" wp14:anchorId="221BA1F3" wp14:editId="2852FC8F">
            <wp:simplePos x="0" y="0"/>
            <wp:positionH relativeFrom="column">
              <wp:posOffset>752475</wp:posOffset>
            </wp:positionH>
            <wp:positionV relativeFrom="paragraph">
              <wp:posOffset>68580</wp:posOffset>
            </wp:positionV>
            <wp:extent cx="666750" cy="666750"/>
            <wp:effectExtent l="0" t="0" r="0" b="0"/>
            <wp:wrapThrough wrapText="bothSides">
              <wp:wrapPolygon edited="0">
                <wp:start x="0" y="0"/>
                <wp:lineTo x="0" y="20983"/>
                <wp:lineTo x="20983" y="20983"/>
                <wp:lineTo x="20983" y="0"/>
                <wp:lineTo x="0" y="0"/>
              </wp:wrapPolygon>
            </wp:wrapThrough>
            <wp:docPr id="1727765740" name="Picture 1" descr="T. Wood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765740" name="Picture 1" descr="T. Wood logo."/>
                    <pic:cNvPicPr/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93E812" w14:textId="77777777" w:rsidR="006F3204" w:rsidRPr="00316DBA" w:rsidRDefault="006F3204" w:rsidP="006F3204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color w:val="000000"/>
          <w:sz w:val="28"/>
          <w:szCs w:val="28"/>
          <w:shd w:val="clear" w:color="auto" w:fill="FFFFFF"/>
        </w:rPr>
      </w:pPr>
      <w:r w:rsidRPr="00316DBA">
        <w:rPr>
          <w:rFonts w:eastAsia="Times New Roman" w:cs="Arial"/>
          <w:color w:val="000000"/>
          <w:sz w:val="28"/>
          <w:szCs w:val="28"/>
          <w:shd w:val="clear" w:color="auto" w:fill="FFFFFF"/>
        </w:rPr>
        <w:t>SGC Image Works </w:t>
      </w:r>
    </w:p>
    <w:p w14:paraId="083AAB52" w14:textId="77777777" w:rsidR="006F3204" w:rsidRPr="00316DBA" w:rsidRDefault="006F3204" w:rsidP="006F3204">
      <w:pPr>
        <w:ind w:left="3240"/>
        <w:contextualSpacing/>
        <w:rPr>
          <w:rFonts w:eastAsia="Times New Roman" w:cs="Arial"/>
          <w:color w:val="000000"/>
          <w:sz w:val="10"/>
          <w:szCs w:val="10"/>
          <w:shd w:val="clear" w:color="auto" w:fill="FFFFFF"/>
        </w:rPr>
      </w:pPr>
    </w:p>
    <w:p w14:paraId="4DCB25C8" w14:textId="77777777" w:rsidR="006F3204" w:rsidRPr="00316DBA" w:rsidRDefault="006F3204" w:rsidP="006F3204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color w:val="000000"/>
          <w:sz w:val="28"/>
          <w:szCs w:val="28"/>
          <w:shd w:val="clear" w:color="auto" w:fill="FFFFFF"/>
        </w:rPr>
      </w:pPr>
      <w:r w:rsidRPr="00316DBA">
        <w:rPr>
          <w:rFonts w:eastAsia="Times New Roman" w:cs="Arial"/>
          <w:color w:val="000000"/>
          <w:sz w:val="28"/>
          <w:szCs w:val="28"/>
          <w:shd w:val="clear" w:color="auto" w:fill="FFFFFF"/>
        </w:rPr>
        <w:t>T Wood</w:t>
      </w:r>
    </w:p>
    <w:p w14:paraId="05753DF4" w14:textId="77777777" w:rsidR="006F3204" w:rsidRPr="00316DBA" w:rsidRDefault="006F3204" w:rsidP="006F3204">
      <w:pPr>
        <w:ind w:left="3240"/>
        <w:contextualSpacing/>
        <w:rPr>
          <w:rFonts w:eastAsia="Times New Roman" w:cs="Arial"/>
          <w:sz w:val="10"/>
          <w:szCs w:val="10"/>
          <w:lang w:eastAsia="en-NZ"/>
        </w:rPr>
      </w:pPr>
    </w:p>
    <w:p w14:paraId="7DD67A60" w14:textId="77777777" w:rsidR="006F3204" w:rsidRPr="00316DBA" w:rsidRDefault="006F3204" w:rsidP="006F3204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noProof/>
          <w:szCs w:val="32"/>
          <w:lang w:eastAsia="en-NZ"/>
        </w:rPr>
        <w:drawing>
          <wp:anchor distT="0" distB="0" distL="114300" distR="114300" simplePos="0" relativeHeight="251865088" behindDoc="0" locked="0" layoutInCell="1" allowOverlap="1" wp14:anchorId="15E5CCDF" wp14:editId="12AFC854">
            <wp:simplePos x="0" y="0"/>
            <wp:positionH relativeFrom="column">
              <wp:posOffset>142875</wp:posOffset>
            </wp:positionH>
            <wp:positionV relativeFrom="paragraph">
              <wp:posOffset>113030</wp:posOffset>
            </wp:positionV>
            <wp:extent cx="1143000" cy="638810"/>
            <wp:effectExtent l="0" t="0" r="0" b="8890"/>
            <wp:wrapThrough wrapText="bothSides">
              <wp:wrapPolygon edited="0">
                <wp:start x="0" y="0"/>
                <wp:lineTo x="0" y="21256"/>
                <wp:lineTo x="21240" y="21256"/>
                <wp:lineTo x="21240" y="0"/>
                <wp:lineTo x="0" y="0"/>
              </wp:wrapPolygon>
            </wp:wrapThrough>
            <wp:docPr id="2143824044" name="Picture 1" descr="Studio Rebeko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824044" name="Picture 1" descr="Studio Rebeko logo."/>
                    <pic:cNvPicPr/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6DBA">
        <w:rPr>
          <w:rFonts w:eastAsia="Times New Roman" w:cs="Arial"/>
          <w:color w:val="000000"/>
          <w:sz w:val="28"/>
          <w:szCs w:val="28"/>
          <w:shd w:val="clear" w:color="auto" w:fill="FFFFFF"/>
        </w:rPr>
        <w:t xml:space="preserve">Studio </w:t>
      </w:r>
      <w:proofErr w:type="spellStart"/>
      <w:r w:rsidRPr="00316DBA">
        <w:rPr>
          <w:rFonts w:eastAsia="Times New Roman" w:cs="Arial"/>
          <w:color w:val="000000"/>
          <w:sz w:val="28"/>
          <w:szCs w:val="28"/>
          <w:shd w:val="clear" w:color="auto" w:fill="FFFFFF"/>
        </w:rPr>
        <w:t>Rebeko</w:t>
      </w:r>
      <w:proofErr w:type="spellEnd"/>
    </w:p>
    <w:p w14:paraId="2821B2AE" w14:textId="77777777" w:rsidR="006F3204" w:rsidRPr="00316DBA" w:rsidRDefault="006F3204" w:rsidP="006F3204">
      <w:pPr>
        <w:ind w:left="3240"/>
        <w:contextualSpacing/>
        <w:rPr>
          <w:rFonts w:eastAsia="Times New Roman" w:cs="Arial"/>
          <w:sz w:val="10"/>
          <w:szCs w:val="10"/>
          <w:lang w:eastAsia="en-NZ"/>
        </w:rPr>
      </w:pPr>
    </w:p>
    <w:p w14:paraId="2FD09627" w14:textId="77777777" w:rsidR="006F3204" w:rsidRPr="00316DBA" w:rsidRDefault="006F3204" w:rsidP="006F3204">
      <w:pPr>
        <w:numPr>
          <w:ilvl w:val="0"/>
          <w:numId w:val="13"/>
        </w:numPr>
        <w:spacing w:after="160" w:line="259" w:lineRule="auto"/>
        <w:contextualSpacing/>
        <w:rPr>
          <w:rFonts w:eastAsia="Times New Roman" w:cs="Arial"/>
          <w:sz w:val="28"/>
          <w:szCs w:val="28"/>
          <w:lang w:eastAsia="en-NZ"/>
        </w:rPr>
      </w:pPr>
      <w:r w:rsidRPr="00316DBA">
        <w:rPr>
          <w:rFonts w:eastAsia="Times New Roman" w:cs="Arial"/>
          <w:color w:val="000000"/>
          <w:sz w:val="28"/>
          <w:szCs w:val="28"/>
          <w:shd w:val="clear" w:color="auto" w:fill="FFFFFF"/>
        </w:rPr>
        <w:t>Inga Kramer.</w:t>
      </w:r>
    </w:p>
    <w:p w14:paraId="701D20F2" w14:textId="77777777" w:rsidR="006F3204" w:rsidRPr="00316DBA" w:rsidRDefault="006F3204" w:rsidP="006F3204">
      <w:pPr>
        <w:ind w:left="2835"/>
        <w:rPr>
          <w:rFonts w:eastAsia="Times New Roman" w:cs="Arial"/>
          <w:szCs w:val="32"/>
          <w:lang w:eastAsia="en-NZ"/>
        </w:rPr>
      </w:pPr>
    </w:p>
    <w:p w14:paraId="2885C865" w14:textId="77777777" w:rsidR="006F3204" w:rsidRPr="00316DBA" w:rsidRDefault="006F3204" w:rsidP="006F3204">
      <w:pPr>
        <w:spacing w:after="160" w:line="259" w:lineRule="auto"/>
        <w:ind w:left="0"/>
        <w:rPr>
          <w:rFonts w:ascii="Calibri" w:eastAsia="Calibri" w:hAnsi="Calibri" w:cs="Times New Roman"/>
          <w:sz w:val="22"/>
          <w:szCs w:val="22"/>
          <w:lang w:val="en-NZ"/>
        </w:rPr>
      </w:pPr>
    </w:p>
    <w:p w14:paraId="751C3D91" w14:textId="77777777" w:rsidR="002058A3" w:rsidRPr="002058A3" w:rsidRDefault="002058A3" w:rsidP="002058A3"/>
    <w:sectPr w:rsidR="002058A3" w:rsidRPr="002058A3" w:rsidSect="00007CF9">
      <w:footerReference w:type="even" r:id="rId157"/>
      <w:footerReference w:type="default" r:id="rId158"/>
      <w:pgSz w:w="11906" w:h="16838"/>
      <w:pgMar w:top="1440" w:right="1440" w:bottom="1440" w:left="1440" w:header="708" w:footer="708" w:gutter="0"/>
      <w:pgBorders w:display="firstPage" w:offsetFrom="page">
        <w:top w:val="single" w:sz="24" w:space="24" w:color="9D0929"/>
        <w:left w:val="single" w:sz="24" w:space="24" w:color="9D0929"/>
        <w:bottom w:val="single" w:sz="24" w:space="24" w:color="9D0929"/>
        <w:right w:val="single" w:sz="24" w:space="24" w:color="9D0929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E355A6" w14:textId="77777777" w:rsidR="00937923" w:rsidRDefault="00937923">
      <w:pPr>
        <w:spacing w:line="240" w:lineRule="auto"/>
      </w:pPr>
      <w:r>
        <w:separator/>
      </w:r>
    </w:p>
  </w:endnote>
  <w:endnote w:type="continuationSeparator" w:id="0">
    <w:p w14:paraId="20846AE1" w14:textId="77777777" w:rsidR="00937923" w:rsidRDefault="009379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0713682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2FDD274" w14:textId="77777777" w:rsidR="00E757C5" w:rsidRDefault="00BC7E04" w:rsidP="005B0F6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315307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E7FA453" w14:textId="77777777" w:rsidR="00E757C5" w:rsidRDefault="00E757C5" w:rsidP="0015386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  <w:sz w:val="28"/>
        <w:szCs w:val="28"/>
      </w:rPr>
      <w:id w:val="-154543460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08993AA" w14:textId="77777777" w:rsidR="00E757C5" w:rsidRPr="00AA03EC" w:rsidRDefault="00BC7E04" w:rsidP="005B0F6D">
        <w:pPr>
          <w:pStyle w:val="Footer"/>
          <w:framePr w:wrap="none" w:vAnchor="text" w:hAnchor="margin" w:xAlign="right" w:y="1"/>
          <w:rPr>
            <w:rStyle w:val="PageNumber"/>
            <w:sz w:val="28"/>
            <w:szCs w:val="28"/>
          </w:rPr>
        </w:pPr>
        <w:r w:rsidRPr="00AA03EC">
          <w:rPr>
            <w:rStyle w:val="PageNumber"/>
            <w:sz w:val="28"/>
            <w:szCs w:val="28"/>
          </w:rPr>
          <w:fldChar w:fldCharType="begin"/>
        </w:r>
        <w:r w:rsidRPr="00AA03EC">
          <w:rPr>
            <w:rStyle w:val="PageNumber"/>
            <w:sz w:val="28"/>
            <w:szCs w:val="28"/>
          </w:rPr>
          <w:instrText xml:space="preserve"> PAGE </w:instrText>
        </w:r>
        <w:r w:rsidRPr="00AA03EC">
          <w:rPr>
            <w:rStyle w:val="PageNumber"/>
            <w:sz w:val="28"/>
            <w:szCs w:val="28"/>
          </w:rPr>
          <w:fldChar w:fldCharType="separate"/>
        </w:r>
        <w:r w:rsidRPr="00AA03EC">
          <w:rPr>
            <w:rStyle w:val="PageNumber"/>
            <w:noProof/>
            <w:sz w:val="28"/>
            <w:szCs w:val="28"/>
          </w:rPr>
          <w:t>2</w:t>
        </w:r>
        <w:r w:rsidRPr="00AA03EC">
          <w:rPr>
            <w:rStyle w:val="PageNumber"/>
            <w:sz w:val="28"/>
            <w:szCs w:val="28"/>
          </w:rPr>
          <w:fldChar w:fldCharType="end"/>
        </w:r>
      </w:p>
    </w:sdtContent>
  </w:sdt>
  <w:p w14:paraId="18F2D3A0" w14:textId="77777777" w:rsidR="00E757C5" w:rsidRDefault="00E757C5" w:rsidP="0015386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223AA" w14:textId="77777777" w:rsidR="00937923" w:rsidRDefault="00937923">
      <w:pPr>
        <w:spacing w:line="240" w:lineRule="auto"/>
      </w:pPr>
      <w:r>
        <w:separator/>
      </w:r>
    </w:p>
  </w:footnote>
  <w:footnote w:type="continuationSeparator" w:id="0">
    <w:p w14:paraId="526717DF" w14:textId="77777777" w:rsidR="00937923" w:rsidRDefault="009379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2B3E4C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763423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C80450"/>
    <w:multiLevelType w:val="hybridMultilevel"/>
    <w:tmpl w:val="439048C4"/>
    <w:lvl w:ilvl="0" w:tplc="18EA529E">
      <w:start w:val="1"/>
      <w:numFmt w:val="bullet"/>
      <w:pStyle w:val="ListParagraph"/>
      <w:lvlText w:val=""/>
      <w:lvlJc w:val="left"/>
      <w:pPr>
        <w:ind w:left="4253" w:hanging="56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74942"/>
    <w:multiLevelType w:val="multilevel"/>
    <w:tmpl w:val="F098811C"/>
    <w:styleLink w:val="CurrentList1"/>
    <w:lvl w:ilvl="0">
      <w:start w:val="1"/>
      <w:numFmt w:val="bullet"/>
      <w:lvlText w:val=""/>
      <w:lvlJc w:val="left"/>
      <w:pPr>
        <w:ind w:left="4253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545DB"/>
    <w:multiLevelType w:val="hybridMultilevel"/>
    <w:tmpl w:val="51E2B864"/>
    <w:lvl w:ilvl="0" w:tplc="5EF8CBA2">
      <w:start w:val="1"/>
      <w:numFmt w:val="bullet"/>
      <w:pStyle w:val="Listparagraph2"/>
      <w:lvlText w:val="o"/>
      <w:lvlJc w:val="left"/>
      <w:pPr>
        <w:ind w:left="4973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5" w15:restartNumberingAfterBreak="0">
    <w:nsid w:val="29526E32"/>
    <w:multiLevelType w:val="hybridMultilevel"/>
    <w:tmpl w:val="380ED266"/>
    <w:lvl w:ilvl="0" w:tplc="1DB4FA24">
      <w:start w:val="1"/>
      <w:numFmt w:val="bullet"/>
      <w:pStyle w:val="Listbulletbackpage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1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1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1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1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1409000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14090003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14090005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 w15:restartNumberingAfterBreak="0">
    <w:nsid w:val="36D00B54"/>
    <w:multiLevelType w:val="hybridMultilevel"/>
    <w:tmpl w:val="6D609B4A"/>
    <w:lvl w:ilvl="0" w:tplc="08090003">
      <w:start w:val="1"/>
      <w:numFmt w:val="bullet"/>
      <w:lvlText w:val="o"/>
      <w:lvlJc w:val="left"/>
      <w:pPr>
        <w:ind w:left="4406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7" w15:restartNumberingAfterBreak="0">
    <w:nsid w:val="427075C4"/>
    <w:multiLevelType w:val="hybridMultilevel"/>
    <w:tmpl w:val="7FA450DA"/>
    <w:lvl w:ilvl="0" w:tplc="1409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8" w15:restartNumberingAfterBreak="0">
    <w:nsid w:val="4D020E99"/>
    <w:multiLevelType w:val="multilevel"/>
    <w:tmpl w:val="83142376"/>
    <w:styleLink w:val="CurrentList2"/>
    <w:lvl w:ilvl="0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9" w15:restartNumberingAfterBreak="0">
    <w:nsid w:val="4EA54E0E"/>
    <w:multiLevelType w:val="hybridMultilevel"/>
    <w:tmpl w:val="6256E60A"/>
    <w:lvl w:ilvl="0" w:tplc="AD06692C">
      <w:start w:val="1"/>
      <w:numFmt w:val="bullet"/>
      <w:pStyle w:val="Listsecondlevel"/>
      <w:lvlText w:val="o"/>
      <w:lvlJc w:val="left"/>
      <w:pPr>
        <w:ind w:left="4046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B087C"/>
    <w:multiLevelType w:val="hybridMultilevel"/>
    <w:tmpl w:val="67E07CD0"/>
    <w:lvl w:ilvl="0" w:tplc="B05C50B8">
      <w:start w:val="1"/>
      <w:numFmt w:val="bullet"/>
      <w:lvlText w:val="o"/>
      <w:lvlJc w:val="left"/>
      <w:pPr>
        <w:ind w:left="497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11" w15:restartNumberingAfterBreak="0">
    <w:nsid w:val="63580316"/>
    <w:multiLevelType w:val="multilevel"/>
    <w:tmpl w:val="67E07CD0"/>
    <w:styleLink w:val="Listparagraph2ndlevel"/>
    <w:lvl w:ilvl="0">
      <w:start w:val="1"/>
      <w:numFmt w:val="bullet"/>
      <w:lvlText w:val="o"/>
      <w:lvlJc w:val="left"/>
      <w:pPr>
        <w:ind w:left="497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5693" w:hanging="360"/>
      </w:pPr>
      <w:rPr>
        <w:rFonts w:ascii="Arial" w:hAnsi="Arial" w:hint="default"/>
        <w:sz w:val="32"/>
      </w:rPr>
    </w:lvl>
    <w:lvl w:ilvl="2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12" w15:restartNumberingAfterBreak="0">
    <w:nsid w:val="6CE153A3"/>
    <w:multiLevelType w:val="hybridMultilevel"/>
    <w:tmpl w:val="A86C9FD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94A83"/>
    <w:multiLevelType w:val="hybridMultilevel"/>
    <w:tmpl w:val="73B0BAAC"/>
    <w:lvl w:ilvl="0" w:tplc="1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11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1"/>
  </w:num>
  <w:num w:numId="10">
    <w:abstractNumId w:val="8"/>
  </w:num>
  <w:num w:numId="11">
    <w:abstractNumId w:val="0"/>
  </w:num>
  <w:num w:numId="12">
    <w:abstractNumId w:val="12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A0MrE0MrOwMDY1MDRQ0lEKTi0uzszPAymwrAUA6bkWdCwAAAA="/>
  </w:docVars>
  <w:rsids>
    <w:rsidRoot w:val="00EB46AE"/>
    <w:rsid w:val="000013CC"/>
    <w:rsid w:val="00002417"/>
    <w:rsid w:val="00005DB6"/>
    <w:rsid w:val="000064D2"/>
    <w:rsid w:val="00007CF9"/>
    <w:rsid w:val="000222D0"/>
    <w:rsid w:val="000227B4"/>
    <w:rsid w:val="0003053C"/>
    <w:rsid w:val="0003092A"/>
    <w:rsid w:val="0004557B"/>
    <w:rsid w:val="00085E05"/>
    <w:rsid w:val="0009079F"/>
    <w:rsid w:val="00090942"/>
    <w:rsid w:val="000A3440"/>
    <w:rsid w:val="000A3C46"/>
    <w:rsid w:val="000D2B45"/>
    <w:rsid w:val="000E1972"/>
    <w:rsid w:val="000E4976"/>
    <w:rsid w:val="000E553F"/>
    <w:rsid w:val="000F16FE"/>
    <w:rsid w:val="000F1BAC"/>
    <w:rsid w:val="00122416"/>
    <w:rsid w:val="00124EA8"/>
    <w:rsid w:val="00173C8A"/>
    <w:rsid w:val="001754F4"/>
    <w:rsid w:val="00175505"/>
    <w:rsid w:val="001B4DD5"/>
    <w:rsid w:val="001D223E"/>
    <w:rsid w:val="001E3429"/>
    <w:rsid w:val="00201791"/>
    <w:rsid w:val="002058A3"/>
    <w:rsid w:val="00226C0D"/>
    <w:rsid w:val="00226F54"/>
    <w:rsid w:val="00232BF8"/>
    <w:rsid w:val="00257D60"/>
    <w:rsid w:val="00261BF8"/>
    <w:rsid w:val="00266B9F"/>
    <w:rsid w:val="00276348"/>
    <w:rsid w:val="002763FD"/>
    <w:rsid w:val="00284D0D"/>
    <w:rsid w:val="002F2628"/>
    <w:rsid w:val="00315307"/>
    <w:rsid w:val="00316DBA"/>
    <w:rsid w:val="00323EB3"/>
    <w:rsid w:val="00325B10"/>
    <w:rsid w:val="003334DD"/>
    <w:rsid w:val="00333B87"/>
    <w:rsid w:val="00360C4E"/>
    <w:rsid w:val="003631C1"/>
    <w:rsid w:val="00371C85"/>
    <w:rsid w:val="003831EB"/>
    <w:rsid w:val="003A06DC"/>
    <w:rsid w:val="003A5248"/>
    <w:rsid w:val="003C090E"/>
    <w:rsid w:val="003D631D"/>
    <w:rsid w:val="003E17F3"/>
    <w:rsid w:val="003F07F7"/>
    <w:rsid w:val="003F5628"/>
    <w:rsid w:val="004002D2"/>
    <w:rsid w:val="00426BE4"/>
    <w:rsid w:val="0043011C"/>
    <w:rsid w:val="004535B5"/>
    <w:rsid w:val="004567B0"/>
    <w:rsid w:val="0046203B"/>
    <w:rsid w:val="00464B03"/>
    <w:rsid w:val="00464FD5"/>
    <w:rsid w:val="00483A1E"/>
    <w:rsid w:val="004F56C0"/>
    <w:rsid w:val="005029A2"/>
    <w:rsid w:val="00503AD5"/>
    <w:rsid w:val="00510007"/>
    <w:rsid w:val="0052109A"/>
    <w:rsid w:val="00521A84"/>
    <w:rsid w:val="00522E5E"/>
    <w:rsid w:val="005233B3"/>
    <w:rsid w:val="00570380"/>
    <w:rsid w:val="00577D24"/>
    <w:rsid w:val="00587390"/>
    <w:rsid w:val="00591B03"/>
    <w:rsid w:val="005921AD"/>
    <w:rsid w:val="00596477"/>
    <w:rsid w:val="005B2D41"/>
    <w:rsid w:val="005F6809"/>
    <w:rsid w:val="0060011B"/>
    <w:rsid w:val="00621884"/>
    <w:rsid w:val="0064667B"/>
    <w:rsid w:val="006526A8"/>
    <w:rsid w:val="00683296"/>
    <w:rsid w:val="006B45FC"/>
    <w:rsid w:val="006C4E17"/>
    <w:rsid w:val="006C5C26"/>
    <w:rsid w:val="006D12ED"/>
    <w:rsid w:val="006E050D"/>
    <w:rsid w:val="006E2080"/>
    <w:rsid w:val="006F3204"/>
    <w:rsid w:val="007012DC"/>
    <w:rsid w:val="00705CA3"/>
    <w:rsid w:val="00711BA0"/>
    <w:rsid w:val="00713A08"/>
    <w:rsid w:val="007239E1"/>
    <w:rsid w:val="0073090F"/>
    <w:rsid w:val="00734C63"/>
    <w:rsid w:val="00736E4E"/>
    <w:rsid w:val="00760073"/>
    <w:rsid w:val="00760DC8"/>
    <w:rsid w:val="007829EC"/>
    <w:rsid w:val="007B05F3"/>
    <w:rsid w:val="007C7764"/>
    <w:rsid w:val="007E7233"/>
    <w:rsid w:val="007F2F68"/>
    <w:rsid w:val="00840E1C"/>
    <w:rsid w:val="008449F3"/>
    <w:rsid w:val="00844CD7"/>
    <w:rsid w:val="00863D53"/>
    <w:rsid w:val="008848CB"/>
    <w:rsid w:val="00887F23"/>
    <w:rsid w:val="008A08C1"/>
    <w:rsid w:val="008D437D"/>
    <w:rsid w:val="008E5274"/>
    <w:rsid w:val="008E62C2"/>
    <w:rsid w:val="009200B3"/>
    <w:rsid w:val="00937923"/>
    <w:rsid w:val="009411B0"/>
    <w:rsid w:val="0094516C"/>
    <w:rsid w:val="00974E0B"/>
    <w:rsid w:val="0098180B"/>
    <w:rsid w:val="009C12E4"/>
    <w:rsid w:val="009E16D4"/>
    <w:rsid w:val="009E178F"/>
    <w:rsid w:val="009E6054"/>
    <w:rsid w:val="00A068E4"/>
    <w:rsid w:val="00A12915"/>
    <w:rsid w:val="00A1608E"/>
    <w:rsid w:val="00A16CD6"/>
    <w:rsid w:val="00A24E4F"/>
    <w:rsid w:val="00A35EEF"/>
    <w:rsid w:val="00A64C25"/>
    <w:rsid w:val="00A67570"/>
    <w:rsid w:val="00AD00FF"/>
    <w:rsid w:val="00B20B51"/>
    <w:rsid w:val="00B50B0B"/>
    <w:rsid w:val="00B63614"/>
    <w:rsid w:val="00B65D8A"/>
    <w:rsid w:val="00B75C86"/>
    <w:rsid w:val="00B81A2E"/>
    <w:rsid w:val="00B82392"/>
    <w:rsid w:val="00B918DA"/>
    <w:rsid w:val="00B944B1"/>
    <w:rsid w:val="00BB7148"/>
    <w:rsid w:val="00BC7E04"/>
    <w:rsid w:val="00BD34B6"/>
    <w:rsid w:val="00BF5DDC"/>
    <w:rsid w:val="00BF74D3"/>
    <w:rsid w:val="00C03C08"/>
    <w:rsid w:val="00C11E54"/>
    <w:rsid w:val="00C200AE"/>
    <w:rsid w:val="00C214FE"/>
    <w:rsid w:val="00C358AD"/>
    <w:rsid w:val="00C37B9A"/>
    <w:rsid w:val="00C81172"/>
    <w:rsid w:val="00C82500"/>
    <w:rsid w:val="00C84CAA"/>
    <w:rsid w:val="00C90A8C"/>
    <w:rsid w:val="00CC7227"/>
    <w:rsid w:val="00CC747F"/>
    <w:rsid w:val="00D13F57"/>
    <w:rsid w:val="00D4062F"/>
    <w:rsid w:val="00D46B27"/>
    <w:rsid w:val="00D635E0"/>
    <w:rsid w:val="00D652D9"/>
    <w:rsid w:val="00D67451"/>
    <w:rsid w:val="00D852B6"/>
    <w:rsid w:val="00D95D45"/>
    <w:rsid w:val="00DA4916"/>
    <w:rsid w:val="00DC5D2A"/>
    <w:rsid w:val="00DF2E18"/>
    <w:rsid w:val="00E007AD"/>
    <w:rsid w:val="00E0148B"/>
    <w:rsid w:val="00E02C06"/>
    <w:rsid w:val="00E17BF8"/>
    <w:rsid w:val="00E25EA4"/>
    <w:rsid w:val="00E301CA"/>
    <w:rsid w:val="00E34D6E"/>
    <w:rsid w:val="00E34E3E"/>
    <w:rsid w:val="00E370EA"/>
    <w:rsid w:val="00E422EA"/>
    <w:rsid w:val="00E50A0A"/>
    <w:rsid w:val="00E50DCC"/>
    <w:rsid w:val="00E56A37"/>
    <w:rsid w:val="00E70E61"/>
    <w:rsid w:val="00E757C5"/>
    <w:rsid w:val="00E81453"/>
    <w:rsid w:val="00E91BEA"/>
    <w:rsid w:val="00EA2EF2"/>
    <w:rsid w:val="00EA567F"/>
    <w:rsid w:val="00EB46AE"/>
    <w:rsid w:val="00EC5F32"/>
    <w:rsid w:val="00EE40C8"/>
    <w:rsid w:val="00EE767D"/>
    <w:rsid w:val="00EF45E6"/>
    <w:rsid w:val="00EF4A04"/>
    <w:rsid w:val="00F20BCC"/>
    <w:rsid w:val="00F32DCE"/>
    <w:rsid w:val="00F837AB"/>
    <w:rsid w:val="00F87859"/>
    <w:rsid w:val="00FA18D6"/>
    <w:rsid w:val="00FA7EE7"/>
    <w:rsid w:val="00FB32F2"/>
    <w:rsid w:val="00FC1BD7"/>
    <w:rsid w:val="00FC63B6"/>
    <w:rsid w:val="00FE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24F47"/>
  <w15:chartTrackingRefBased/>
  <w15:docId w15:val="{A673E73F-AD7A-44F9-8C6E-6C2790771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N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4"/>
    <w:qFormat/>
    <w:rsid w:val="00BF5DDC"/>
    <w:pPr>
      <w:spacing w:line="360" w:lineRule="auto"/>
      <w:ind w:left="3686"/>
    </w:pPr>
    <w:rPr>
      <w:rFonts w:ascii="Arial" w:eastAsiaTheme="minorEastAsia" w:hAnsi="Arial"/>
      <w:sz w:val="32"/>
      <w:lang w:val="en-AU"/>
    </w:rPr>
  </w:style>
  <w:style w:type="paragraph" w:styleId="Heading1">
    <w:name w:val="heading 1"/>
    <w:next w:val="BodyText"/>
    <w:link w:val="Heading1Char"/>
    <w:uiPriority w:val="1"/>
    <w:qFormat/>
    <w:rsid w:val="00007CF9"/>
    <w:pPr>
      <w:keepNext/>
      <w:keepLines/>
      <w:widowControl w:val="0"/>
      <w:pBdr>
        <w:top w:val="single" w:sz="18" w:space="10" w:color="9D0929"/>
        <w:left w:val="single" w:sz="18" w:space="4" w:color="9D0929"/>
        <w:bottom w:val="single" w:sz="18" w:space="0" w:color="9D0929"/>
        <w:right w:val="single" w:sz="18" w:space="4" w:color="9D0929"/>
      </w:pBdr>
      <w:spacing w:line="360" w:lineRule="auto"/>
      <w:jc w:val="center"/>
      <w:outlineLvl w:val="0"/>
    </w:pPr>
    <w:rPr>
      <w:rFonts w:ascii="Arial" w:eastAsia="Arial Unicode MS" w:hAnsi="Arial"/>
      <w:b/>
      <w:kern w:val="28"/>
      <w:sz w:val="44"/>
      <w:lang w:val="en-AU"/>
    </w:rPr>
  </w:style>
  <w:style w:type="paragraph" w:styleId="Heading2">
    <w:name w:val="heading 2"/>
    <w:basedOn w:val="Normal"/>
    <w:next w:val="Normal"/>
    <w:link w:val="Heading2Char"/>
    <w:uiPriority w:val="1"/>
    <w:qFormat/>
    <w:rsid w:val="003F5628"/>
    <w:pPr>
      <w:keepNext/>
      <w:keepLines/>
      <w:outlineLvl w:val="1"/>
    </w:pPr>
    <w:rPr>
      <w:rFonts w:eastAsiaTheme="majorEastAsia" w:cstheme="majorBidi"/>
      <w:b/>
      <w:color w:val="000000" w:themeColor="text1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1"/>
    <w:rsid w:val="00007CF9"/>
    <w:rPr>
      <w:rFonts w:ascii="Arial" w:eastAsia="Arial Unicode MS" w:hAnsi="Arial"/>
      <w:b/>
      <w:kern w:val="28"/>
      <w:sz w:val="44"/>
      <w:lang w:val="en-AU"/>
    </w:rPr>
  </w:style>
  <w:style w:type="paragraph" w:styleId="BodyText">
    <w:name w:val="Body Text"/>
    <w:basedOn w:val="Normal"/>
    <w:link w:val="BodyTextChar"/>
    <w:uiPriority w:val="99"/>
    <w:unhideWhenUsed/>
    <w:rsid w:val="006C5C2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C5C26"/>
  </w:style>
  <w:style w:type="paragraph" w:styleId="ListParagraph">
    <w:name w:val="List Paragraph"/>
    <w:aliases w:val="List first level,List Paragraph numbered,List Bullet indent,List Paragraph1,Bullet List,FooterText,numbered,Paragraphe de liste1,Bulletr List Paragraph,列出段落,列出段落1,Listeafsnit1,Parágrafo da Lista1,List Paragraph2,List Paragraph21,リスト段落1,L"/>
    <w:basedOn w:val="ListBullet"/>
    <w:link w:val="ListParagraphChar"/>
    <w:uiPriority w:val="34"/>
    <w:qFormat/>
    <w:rsid w:val="00736E4E"/>
    <w:pPr>
      <w:numPr>
        <w:numId w:val="2"/>
      </w:numPr>
      <w:spacing w:before="480"/>
      <w:ind w:left="4167"/>
      <w:contextualSpacing w:val="0"/>
    </w:pPr>
    <w:rPr>
      <w:rFonts w:eastAsiaTheme="minorHAnsi"/>
      <w:szCs w:val="22"/>
      <w:lang w:val="en-GB"/>
    </w:rPr>
  </w:style>
  <w:style w:type="character" w:customStyle="1" w:styleId="ListParagraphChar">
    <w:name w:val="List Paragraph Char"/>
    <w:aliases w:val="List first level Char,List Paragraph numbered Char,List Bullet indent Char,List Paragraph1 Char,Bullet List Char,FooterText Char,numbered Char,Paragraphe de liste1 Char,Bulletr List Paragraph Char,列出段落 Char,列出段落1 Char,リスト段落1 Char"/>
    <w:basedOn w:val="DefaultParagraphFont"/>
    <w:link w:val="ListParagraph"/>
    <w:uiPriority w:val="34"/>
    <w:locked/>
    <w:rsid w:val="00BF5DDC"/>
    <w:rPr>
      <w:rFonts w:ascii="Arial" w:hAnsi="Arial"/>
      <w:sz w:val="32"/>
      <w:szCs w:val="22"/>
      <w:lang w:val="en-GB"/>
    </w:rPr>
  </w:style>
  <w:style w:type="paragraph" w:styleId="Title">
    <w:name w:val="Title"/>
    <w:basedOn w:val="Normal"/>
    <w:next w:val="Normal"/>
    <w:link w:val="TitleChar"/>
    <w:autoRedefine/>
    <w:qFormat/>
    <w:rsid w:val="00007CF9"/>
    <w:pPr>
      <w:spacing w:after="200"/>
      <w:ind w:left="0"/>
      <w:contextualSpacing/>
      <w:jc w:val="center"/>
    </w:pPr>
    <w:rPr>
      <w:rFonts w:eastAsiaTheme="majorEastAsia" w:cstheme="majorBidi"/>
      <w:b/>
      <w:color w:val="000000" w:themeColor="text1"/>
      <w:spacing w:val="-10"/>
      <w:kern w:val="28"/>
      <w:sz w:val="48"/>
      <w:szCs w:val="48"/>
      <w:lang w:val="en-NZ" w:eastAsia="en-GB"/>
    </w:rPr>
  </w:style>
  <w:style w:type="character" w:customStyle="1" w:styleId="TitleChar">
    <w:name w:val="Title Char"/>
    <w:basedOn w:val="DefaultParagraphFont"/>
    <w:link w:val="Title"/>
    <w:rsid w:val="00007CF9"/>
    <w:rPr>
      <w:rFonts w:ascii="Arial" w:eastAsiaTheme="majorEastAsia" w:hAnsi="Arial" w:cstheme="majorBidi"/>
      <w:b/>
      <w:color w:val="000000" w:themeColor="text1"/>
      <w:spacing w:val="-10"/>
      <w:kern w:val="28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rsid w:val="00F87859"/>
    <w:rPr>
      <w:color w:val="64BCB5"/>
      <w:u w:val="single"/>
    </w:rPr>
  </w:style>
  <w:style w:type="paragraph" w:styleId="Footer">
    <w:name w:val="footer"/>
    <w:basedOn w:val="Normal"/>
    <w:link w:val="FooterChar"/>
    <w:uiPriority w:val="99"/>
    <w:semiHidden/>
    <w:rsid w:val="00F878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F5DDC"/>
    <w:rPr>
      <w:rFonts w:ascii="Arial" w:eastAsiaTheme="minorEastAsia" w:hAnsi="Arial"/>
      <w:sz w:val="32"/>
      <w:lang w:val="en-AU"/>
    </w:rPr>
  </w:style>
  <w:style w:type="character" w:styleId="PageNumber">
    <w:name w:val="page number"/>
    <w:basedOn w:val="DefaultParagraphFont"/>
    <w:uiPriority w:val="99"/>
    <w:semiHidden/>
    <w:unhideWhenUsed/>
    <w:rsid w:val="00F87859"/>
  </w:style>
  <w:style w:type="character" w:styleId="FollowedHyperlink">
    <w:name w:val="FollowedHyperlink"/>
    <w:basedOn w:val="DefaultParagraphFont"/>
    <w:uiPriority w:val="99"/>
    <w:semiHidden/>
    <w:unhideWhenUsed/>
    <w:rsid w:val="00F8785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rsid w:val="00261BF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5DDC"/>
    <w:rPr>
      <w:rFonts w:ascii="Arial" w:eastAsiaTheme="minorEastAsia" w:hAnsi="Arial"/>
      <w:sz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1"/>
    <w:rsid w:val="00BF5DDC"/>
    <w:rPr>
      <w:rFonts w:ascii="Arial" w:eastAsiaTheme="majorEastAsia" w:hAnsi="Arial" w:cstheme="majorBidi"/>
      <w:b/>
      <w:color w:val="000000" w:themeColor="text1"/>
      <w:sz w:val="36"/>
      <w:szCs w:val="26"/>
      <w:lang w:val="en-AU"/>
    </w:rPr>
  </w:style>
  <w:style w:type="paragraph" w:styleId="NoSpacing">
    <w:name w:val="No Spacing"/>
    <w:uiPriority w:val="9"/>
    <w:semiHidden/>
    <w:rsid w:val="0003092A"/>
    <w:pPr>
      <w:ind w:left="3686"/>
    </w:pPr>
    <w:rPr>
      <w:rFonts w:ascii="Arial" w:eastAsiaTheme="minorEastAsia" w:hAnsi="Arial"/>
      <w:sz w:val="44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EF4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F4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4A04"/>
    <w:rPr>
      <w:rFonts w:ascii="Arial" w:eastAsiaTheme="minorEastAsia" w:hAnsi="Arial"/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4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4A04"/>
    <w:rPr>
      <w:rFonts w:ascii="Arial" w:eastAsiaTheme="minorEastAsia" w:hAnsi="Arial"/>
      <w:b/>
      <w:bCs/>
      <w:sz w:val="20"/>
      <w:szCs w:val="20"/>
      <w:lang w:val="en-AU"/>
    </w:rPr>
  </w:style>
  <w:style w:type="paragraph" w:styleId="Subtitle">
    <w:name w:val="Subtitle"/>
    <w:aliases w:val="Published date"/>
    <w:next w:val="Normal"/>
    <w:link w:val="SubtitleChar"/>
    <w:uiPriority w:val="11"/>
    <w:semiHidden/>
    <w:qFormat/>
    <w:rsid w:val="003F5628"/>
    <w:pPr>
      <w:spacing w:line="360" w:lineRule="auto"/>
      <w:jc w:val="center"/>
    </w:pPr>
    <w:rPr>
      <w:rFonts w:ascii="Arial" w:eastAsiaTheme="majorEastAsia" w:hAnsi="Arial" w:cstheme="majorBidi"/>
      <w:b/>
      <w:color w:val="000000" w:themeColor="text1"/>
      <w:sz w:val="44"/>
      <w:szCs w:val="26"/>
      <w:lang w:val="en-AU"/>
    </w:rPr>
  </w:style>
  <w:style w:type="character" w:customStyle="1" w:styleId="SubtitleChar">
    <w:name w:val="Subtitle Char"/>
    <w:aliases w:val="Published date Char"/>
    <w:basedOn w:val="DefaultParagraphFont"/>
    <w:link w:val="Subtitle"/>
    <w:uiPriority w:val="11"/>
    <w:semiHidden/>
    <w:rsid w:val="00BF5DDC"/>
    <w:rPr>
      <w:rFonts w:ascii="Arial" w:eastAsiaTheme="majorEastAsia" w:hAnsi="Arial" w:cstheme="majorBidi"/>
      <w:b/>
      <w:color w:val="000000" w:themeColor="text1"/>
      <w:sz w:val="44"/>
      <w:szCs w:val="26"/>
      <w:lang w:val="en-AU"/>
    </w:rPr>
  </w:style>
  <w:style w:type="paragraph" w:customStyle="1" w:styleId="contentspage">
    <w:name w:val="contents page"/>
    <w:basedOn w:val="Normal"/>
    <w:uiPriority w:val="3"/>
    <w:qFormat/>
    <w:rsid w:val="0064667B"/>
    <w:pPr>
      <w:tabs>
        <w:tab w:val="right" w:leader="dot" w:pos="8959"/>
      </w:tabs>
      <w:ind w:left="3402" w:right="-188"/>
    </w:pPr>
    <w:rPr>
      <w:rFonts w:cs="Arial"/>
      <w:bCs/>
      <w:szCs w:val="32"/>
    </w:rPr>
  </w:style>
  <w:style w:type="numbering" w:customStyle="1" w:styleId="Listparagraph2ndlevel">
    <w:name w:val="List paragraph 2nd level"/>
    <w:basedOn w:val="NoList"/>
    <w:uiPriority w:val="99"/>
    <w:rsid w:val="006B45FC"/>
    <w:pPr>
      <w:numPr>
        <w:numId w:val="4"/>
      </w:numPr>
    </w:pPr>
  </w:style>
  <w:style w:type="paragraph" w:customStyle="1" w:styleId="Listparagraph2">
    <w:name w:val="List paragraph 2"/>
    <w:basedOn w:val="ListParagraph"/>
    <w:uiPriority w:val="8"/>
    <w:semiHidden/>
    <w:rsid w:val="006B45FC"/>
    <w:pPr>
      <w:numPr>
        <w:numId w:val="6"/>
      </w:numPr>
      <w:ind w:left="4820" w:hanging="567"/>
    </w:pPr>
    <w:rPr>
      <w:shd w:val="clear" w:color="auto" w:fill="FFFFFF"/>
      <w:lang w:eastAsia="en-GB"/>
    </w:rPr>
  </w:style>
  <w:style w:type="paragraph" w:customStyle="1" w:styleId="Listsecondlevel">
    <w:name w:val="List second level"/>
    <w:basedOn w:val="ListParagraph"/>
    <w:next w:val="Listparagraph2"/>
    <w:uiPriority w:val="6"/>
    <w:qFormat/>
    <w:rsid w:val="0098180B"/>
    <w:pPr>
      <w:numPr>
        <w:numId w:val="8"/>
      </w:numPr>
      <w:ind w:left="4820" w:hanging="567"/>
    </w:pPr>
  </w:style>
  <w:style w:type="numbering" w:customStyle="1" w:styleId="CurrentList1">
    <w:name w:val="Current List1"/>
    <w:uiPriority w:val="99"/>
    <w:rsid w:val="006B45FC"/>
    <w:pPr>
      <w:numPr>
        <w:numId w:val="7"/>
      </w:numPr>
    </w:pPr>
  </w:style>
  <w:style w:type="character" w:styleId="SubtleReference">
    <w:name w:val="Subtle Reference"/>
    <w:basedOn w:val="DefaultParagraphFont"/>
    <w:uiPriority w:val="31"/>
    <w:semiHidden/>
    <w:rsid w:val="00863D53"/>
    <w:rPr>
      <w:smallCaps/>
      <w:color w:val="5A5A5A" w:themeColor="text1" w:themeTint="A5"/>
    </w:rPr>
  </w:style>
  <w:style w:type="paragraph" w:styleId="ListBullet">
    <w:name w:val="List Bullet"/>
    <w:basedOn w:val="Normal"/>
    <w:uiPriority w:val="99"/>
    <w:semiHidden/>
    <w:unhideWhenUsed/>
    <w:rsid w:val="00863D53"/>
    <w:pPr>
      <w:numPr>
        <w:numId w:val="9"/>
      </w:numPr>
      <w:contextualSpacing/>
    </w:pPr>
  </w:style>
  <w:style w:type="paragraph" w:customStyle="1" w:styleId="Datepublished">
    <w:name w:val="Date published"/>
    <w:basedOn w:val="Subtitle"/>
    <w:link w:val="DatepublishedChar"/>
    <w:uiPriority w:val="2"/>
    <w:qFormat/>
    <w:rsid w:val="00BF5DDC"/>
  </w:style>
  <w:style w:type="paragraph" w:customStyle="1" w:styleId="Listtoplevel">
    <w:name w:val="List top level"/>
    <w:basedOn w:val="ListParagraph"/>
    <w:link w:val="ListtoplevelChar"/>
    <w:uiPriority w:val="5"/>
    <w:qFormat/>
    <w:rsid w:val="00C200AE"/>
    <w:pPr>
      <w:ind w:left="4253"/>
    </w:pPr>
    <w:rPr>
      <w:noProof/>
    </w:rPr>
  </w:style>
  <w:style w:type="character" w:customStyle="1" w:styleId="DatepublishedChar">
    <w:name w:val="Date published Char"/>
    <w:basedOn w:val="SubtitleChar"/>
    <w:link w:val="Datepublished"/>
    <w:uiPriority w:val="2"/>
    <w:rsid w:val="00BF5DDC"/>
    <w:rPr>
      <w:rFonts w:ascii="Arial" w:eastAsiaTheme="majorEastAsia" w:hAnsi="Arial" w:cstheme="majorBidi"/>
      <w:b/>
      <w:color w:val="000000" w:themeColor="text1"/>
      <w:sz w:val="44"/>
      <w:szCs w:val="26"/>
      <w:lang w:val="en-AU"/>
    </w:rPr>
  </w:style>
  <w:style w:type="character" w:customStyle="1" w:styleId="ListtoplevelChar">
    <w:name w:val="List top level Char"/>
    <w:basedOn w:val="ListParagraphChar"/>
    <w:link w:val="Listtoplevel"/>
    <w:uiPriority w:val="5"/>
    <w:rsid w:val="00C200AE"/>
    <w:rPr>
      <w:rFonts w:ascii="Arial" w:hAnsi="Arial"/>
      <w:noProof/>
      <w:sz w:val="32"/>
      <w:szCs w:val="22"/>
      <w:lang w:val="en-GB"/>
    </w:rPr>
  </w:style>
  <w:style w:type="numbering" w:customStyle="1" w:styleId="CurrentList2">
    <w:name w:val="Current List2"/>
    <w:uiPriority w:val="99"/>
    <w:rsid w:val="00257D60"/>
    <w:pPr>
      <w:numPr>
        <w:numId w:val="10"/>
      </w:numPr>
    </w:pPr>
  </w:style>
  <w:style w:type="paragraph" w:customStyle="1" w:styleId="Listbulletbackpage">
    <w:name w:val="List bullet backpage"/>
    <w:basedOn w:val="ListBullet2"/>
    <w:uiPriority w:val="4"/>
    <w:rsid w:val="00257D60"/>
    <w:pPr>
      <w:numPr>
        <w:numId w:val="1"/>
      </w:numPr>
      <w:spacing w:line="240" w:lineRule="auto"/>
      <w:ind w:left="3969" w:hanging="567"/>
    </w:pPr>
    <w:rPr>
      <w:rFonts w:eastAsia="Calibri" w:cs="Arial"/>
      <w:szCs w:val="32"/>
      <w:lang w:val="en-GB" w:eastAsia="en-NZ"/>
    </w:rPr>
  </w:style>
  <w:style w:type="paragraph" w:styleId="ListBullet2">
    <w:name w:val="List Bullet 2"/>
    <w:basedOn w:val="Normal"/>
    <w:uiPriority w:val="99"/>
    <w:semiHidden/>
    <w:unhideWhenUsed/>
    <w:rsid w:val="00257D60"/>
    <w:pPr>
      <w:numPr>
        <w:numId w:val="11"/>
      </w:numPr>
      <w:contextualSpacing/>
    </w:pPr>
  </w:style>
  <w:style w:type="paragraph" w:customStyle="1" w:styleId="Checkboxes">
    <w:name w:val="Checkboxes"/>
    <w:basedOn w:val="Normal"/>
    <w:link w:val="CheckboxesChar"/>
    <w:uiPriority w:val="4"/>
    <w:qFormat/>
    <w:rsid w:val="00284D0D"/>
    <w:pPr>
      <w:tabs>
        <w:tab w:val="left" w:leader="dot" w:pos="8505"/>
      </w:tabs>
      <w:ind w:left="4395"/>
    </w:pPr>
  </w:style>
  <w:style w:type="character" w:customStyle="1" w:styleId="CheckboxesChar">
    <w:name w:val="Checkboxes Char"/>
    <w:basedOn w:val="DefaultParagraphFont"/>
    <w:link w:val="Checkboxes"/>
    <w:uiPriority w:val="4"/>
    <w:rsid w:val="00284D0D"/>
    <w:rPr>
      <w:rFonts w:ascii="Arial" w:eastAsiaTheme="minorEastAsia" w:hAnsi="Arial"/>
      <w:sz w:val="32"/>
      <w:lang w:val="en-AU"/>
    </w:rPr>
  </w:style>
  <w:style w:type="character" w:styleId="UnresolvedMention">
    <w:name w:val="Unresolved Mention"/>
    <w:basedOn w:val="DefaultParagraphFont"/>
    <w:uiPriority w:val="99"/>
    <w:semiHidden/>
    <w:unhideWhenUsed/>
    <w:rsid w:val="00AD00F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1BEA"/>
    <w:rPr>
      <w:rFonts w:ascii="Arial" w:eastAsiaTheme="minorEastAsia" w:hAnsi="Arial"/>
      <w:sz w:val="32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1.png"/><Relationship Id="rId21" Type="http://schemas.openxmlformats.org/officeDocument/2006/relationships/image" Target="media/image11.png"/><Relationship Id="rId42" Type="http://schemas.openxmlformats.org/officeDocument/2006/relationships/image" Target="media/image28.png"/><Relationship Id="rId63" Type="http://schemas.openxmlformats.org/officeDocument/2006/relationships/image" Target="media/image50.png"/><Relationship Id="rId84" Type="http://schemas.openxmlformats.org/officeDocument/2006/relationships/image" Target="media/image70.png"/><Relationship Id="rId138" Type="http://schemas.openxmlformats.org/officeDocument/2006/relationships/image" Target="media/image118.png"/><Relationship Id="rId159" Type="http://schemas.openxmlformats.org/officeDocument/2006/relationships/fontTable" Target="fontTable.xml"/><Relationship Id="rId107" Type="http://schemas.openxmlformats.org/officeDocument/2006/relationships/image" Target="media/image93.png"/><Relationship Id="rId11" Type="http://schemas.openxmlformats.org/officeDocument/2006/relationships/image" Target="media/image2.jpeg"/><Relationship Id="rId32" Type="http://schemas.openxmlformats.org/officeDocument/2006/relationships/image" Target="media/image18.jpeg"/><Relationship Id="rId53" Type="http://schemas.openxmlformats.org/officeDocument/2006/relationships/image" Target="media/image40.jpeg"/><Relationship Id="rId74" Type="http://schemas.openxmlformats.org/officeDocument/2006/relationships/image" Target="media/image61.png"/><Relationship Id="rId128" Type="http://schemas.openxmlformats.org/officeDocument/2006/relationships/image" Target="media/image111.png"/><Relationship Id="rId149" Type="http://schemas.openxmlformats.org/officeDocument/2006/relationships/image" Target="media/image130.jpeg"/><Relationship Id="rId5" Type="http://schemas.openxmlformats.org/officeDocument/2006/relationships/styles" Target="styles.xml"/><Relationship Id="rId95" Type="http://schemas.openxmlformats.org/officeDocument/2006/relationships/image" Target="media/image81.jpeg"/><Relationship Id="rId160" Type="http://schemas.openxmlformats.org/officeDocument/2006/relationships/theme" Target="theme/theme1.xml"/><Relationship Id="rId22" Type="http://schemas.openxmlformats.org/officeDocument/2006/relationships/image" Target="media/image13.png"/><Relationship Id="rId43" Type="http://schemas.openxmlformats.org/officeDocument/2006/relationships/image" Target="media/image30.png"/><Relationship Id="rId64" Type="http://schemas.openxmlformats.org/officeDocument/2006/relationships/image" Target="media/image51.png"/><Relationship Id="rId118" Type="http://schemas.openxmlformats.org/officeDocument/2006/relationships/image" Target="media/image102.png"/><Relationship Id="rId139" Type="http://schemas.openxmlformats.org/officeDocument/2006/relationships/image" Target="media/image119.png"/><Relationship Id="rId80" Type="http://schemas.openxmlformats.org/officeDocument/2006/relationships/image" Target="media/image66.png"/><Relationship Id="rId85" Type="http://schemas.openxmlformats.org/officeDocument/2006/relationships/image" Target="media/image71.png"/><Relationship Id="rId150" Type="http://schemas.openxmlformats.org/officeDocument/2006/relationships/image" Target="media/image131.png"/><Relationship Id="rId155" Type="http://schemas.openxmlformats.org/officeDocument/2006/relationships/image" Target="media/image136.jpeg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59" Type="http://schemas.openxmlformats.org/officeDocument/2006/relationships/image" Target="media/image46.jpeg"/><Relationship Id="rId103" Type="http://schemas.openxmlformats.org/officeDocument/2006/relationships/image" Target="media/image89.png"/><Relationship Id="rId108" Type="http://schemas.openxmlformats.org/officeDocument/2006/relationships/image" Target="media/image94.png"/><Relationship Id="rId124" Type="http://schemas.openxmlformats.org/officeDocument/2006/relationships/image" Target="media/image106.jpeg"/><Relationship Id="rId129" Type="http://schemas.openxmlformats.org/officeDocument/2006/relationships/image" Target="media/image112.png"/><Relationship Id="rId54" Type="http://schemas.openxmlformats.org/officeDocument/2006/relationships/image" Target="media/image41.png"/><Relationship Id="rId70" Type="http://schemas.openxmlformats.org/officeDocument/2006/relationships/image" Target="media/image57.jpeg"/><Relationship Id="rId75" Type="http://schemas.openxmlformats.org/officeDocument/2006/relationships/image" Target="media/image62.jpeg"/><Relationship Id="rId91" Type="http://schemas.openxmlformats.org/officeDocument/2006/relationships/image" Target="media/image77.png"/><Relationship Id="rId96" Type="http://schemas.openxmlformats.org/officeDocument/2006/relationships/image" Target="media/image82.png"/><Relationship Id="rId140" Type="http://schemas.openxmlformats.org/officeDocument/2006/relationships/image" Target="media/image120.png"/><Relationship Id="rId145" Type="http://schemas.openxmlformats.org/officeDocument/2006/relationships/image" Target="media/image12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3" Type="http://schemas.openxmlformats.org/officeDocument/2006/relationships/image" Target="media/image12.png"/><Relationship Id="rId28" Type="http://schemas.openxmlformats.org/officeDocument/2006/relationships/image" Target="media/image18.png"/><Relationship Id="rId49" Type="http://schemas.openxmlformats.org/officeDocument/2006/relationships/image" Target="media/image36.jpeg"/><Relationship Id="rId114" Type="http://schemas.openxmlformats.org/officeDocument/2006/relationships/image" Target="media/image98.jpeg"/><Relationship Id="rId119" Type="http://schemas.openxmlformats.org/officeDocument/2006/relationships/image" Target="media/image103.png"/><Relationship Id="rId44" Type="http://schemas.openxmlformats.org/officeDocument/2006/relationships/image" Target="media/image31.png"/><Relationship Id="rId60" Type="http://schemas.openxmlformats.org/officeDocument/2006/relationships/image" Target="media/image47.png"/><Relationship Id="rId65" Type="http://schemas.openxmlformats.org/officeDocument/2006/relationships/image" Target="media/image52.jpeg"/><Relationship Id="rId81" Type="http://schemas.openxmlformats.org/officeDocument/2006/relationships/image" Target="media/image67.jpeg"/><Relationship Id="rId86" Type="http://schemas.openxmlformats.org/officeDocument/2006/relationships/image" Target="media/image72.png"/><Relationship Id="rId130" Type="http://schemas.openxmlformats.org/officeDocument/2006/relationships/image" Target="media/image113.png"/><Relationship Id="rId135" Type="http://schemas.openxmlformats.org/officeDocument/2006/relationships/image" Target="media/image116.png"/><Relationship Id="rId151" Type="http://schemas.openxmlformats.org/officeDocument/2006/relationships/image" Target="media/image132.png"/><Relationship Id="rId156" Type="http://schemas.openxmlformats.org/officeDocument/2006/relationships/image" Target="media/image137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29.png"/><Relationship Id="rId109" Type="http://schemas.openxmlformats.org/officeDocument/2006/relationships/image" Target="media/image95.jpeg"/><Relationship Id="rId34" Type="http://schemas.openxmlformats.org/officeDocument/2006/relationships/image" Target="media/image21.png"/><Relationship Id="rId50" Type="http://schemas.openxmlformats.org/officeDocument/2006/relationships/image" Target="media/image37.jpeg"/><Relationship Id="rId55" Type="http://schemas.openxmlformats.org/officeDocument/2006/relationships/image" Target="media/image42.png"/><Relationship Id="rId76" Type="http://schemas.openxmlformats.org/officeDocument/2006/relationships/image" Target="media/image61.jpeg"/><Relationship Id="rId97" Type="http://schemas.openxmlformats.org/officeDocument/2006/relationships/image" Target="media/image83.png"/><Relationship Id="rId104" Type="http://schemas.openxmlformats.org/officeDocument/2006/relationships/image" Target="media/image90.png"/><Relationship Id="rId120" Type="http://schemas.openxmlformats.org/officeDocument/2006/relationships/image" Target="media/image108.png"/><Relationship Id="rId125" Type="http://schemas.openxmlformats.org/officeDocument/2006/relationships/image" Target="media/image107.png"/><Relationship Id="rId141" Type="http://schemas.openxmlformats.org/officeDocument/2006/relationships/image" Target="media/image121.png"/><Relationship Id="rId146" Type="http://schemas.openxmlformats.org/officeDocument/2006/relationships/image" Target="media/image127.png"/><Relationship Id="rId7" Type="http://schemas.openxmlformats.org/officeDocument/2006/relationships/webSettings" Target="webSettings.xml"/><Relationship Id="rId71" Type="http://schemas.openxmlformats.org/officeDocument/2006/relationships/image" Target="media/image58.png"/><Relationship Id="rId92" Type="http://schemas.openxmlformats.org/officeDocument/2006/relationships/image" Target="media/image78.png"/><Relationship Id="rId2" Type="http://schemas.openxmlformats.org/officeDocument/2006/relationships/customXml" Target="../customXml/item2.xml"/><Relationship Id="rId29" Type="http://schemas.openxmlformats.org/officeDocument/2006/relationships/image" Target="media/image19.png"/><Relationship Id="rId24" Type="http://schemas.openxmlformats.org/officeDocument/2006/relationships/image" Target="media/image13.jpeg"/><Relationship Id="rId40" Type="http://schemas.openxmlformats.org/officeDocument/2006/relationships/image" Target="media/image26.jpeg"/><Relationship Id="rId45" Type="http://schemas.openxmlformats.org/officeDocument/2006/relationships/image" Target="media/image32.png"/><Relationship Id="rId66" Type="http://schemas.openxmlformats.org/officeDocument/2006/relationships/image" Target="media/image53.png"/><Relationship Id="rId87" Type="http://schemas.openxmlformats.org/officeDocument/2006/relationships/image" Target="media/image73.png"/><Relationship Id="rId110" Type="http://schemas.openxmlformats.org/officeDocument/2006/relationships/image" Target="media/image96.jpeg"/><Relationship Id="rId115" Type="http://schemas.openxmlformats.org/officeDocument/2006/relationships/image" Target="media/image99.png"/><Relationship Id="rId131" Type="http://schemas.openxmlformats.org/officeDocument/2006/relationships/image" Target="media/image114.png"/><Relationship Id="rId136" Type="http://schemas.openxmlformats.org/officeDocument/2006/relationships/image" Target="media/image123.png"/><Relationship Id="rId157" Type="http://schemas.openxmlformats.org/officeDocument/2006/relationships/footer" Target="footer1.xml"/><Relationship Id="rId61" Type="http://schemas.openxmlformats.org/officeDocument/2006/relationships/image" Target="media/image48.png"/><Relationship Id="rId82" Type="http://schemas.openxmlformats.org/officeDocument/2006/relationships/image" Target="media/image68.png"/><Relationship Id="rId152" Type="http://schemas.openxmlformats.org/officeDocument/2006/relationships/image" Target="media/image133.png"/><Relationship Id="rId19" Type="http://schemas.openxmlformats.org/officeDocument/2006/relationships/image" Target="media/image8.png"/><Relationship Id="rId14" Type="http://schemas.openxmlformats.org/officeDocument/2006/relationships/image" Target="media/image5.jpeg"/><Relationship Id="rId30" Type="http://schemas.openxmlformats.org/officeDocument/2006/relationships/image" Target="media/image16.png"/><Relationship Id="rId35" Type="http://schemas.openxmlformats.org/officeDocument/2006/relationships/image" Target="media/image22.png"/><Relationship Id="rId56" Type="http://schemas.openxmlformats.org/officeDocument/2006/relationships/image" Target="media/image44.png"/><Relationship Id="rId77" Type="http://schemas.openxmlformats.org/officeDocument/2006/relationships/image" Target="media/image63.png"/><Relationship Id="rId100" Type="http://schemas.openxmlformats.org/officeDocument/2006/relationships/image" Target="media/image86.png"/><Relationship Id="rId105" Type="http://schemas.openxmlformats.org/officeDocument/2006/relationships/image" Target="media/image91.png"/><Relationship Id="rId126" Type="http://schemas.openxmlformats.org/officeDocument/2006/relationships/image" Target="media/image108.jpeg"/><Relationship Id="rId147" Type="http://schemas.openxmlformats.org/officeDocument/2006/relationships/image" Target="media/image128.png"/><Relationship Id="rId8" Type="http://schemas.openxmlformats.org/officeDocument/2006/relationships/footnotes" Target="footnotes.xml"/><Relationship Id="rId51" Type="http://schemas.openxmlformats.org/officeDocument/2006/relationships/image" Target="media/image38.png"/><Relationship Id="rId72" Type="http://schemas.openxmlformats.org/officeDocument/2006/relationships/image" Target="media/image59.png"/><Relationship Id="rId93" Type="http://schemas.openxmlformats.org/officeDocument/2006/relationships/image" Target="media/image79.jpeg"/><Relationship Id="rId98" Type="http://schemas.openxmlformats.org/officeDocument/2006/relationships/image" Target="media/image84.jpeg"/><Relationship Id="rId121" Type="http://schemas.openxmlformats.org/officeDocument/2006/relationships/image" Target="media/image104.png"/><Relationship Id="rId142" Type="http://schemas.openxmlformats.org/officeDocument/2006/relationships/image" Target="media/image122.jpeg"/><Relationship Id="rId3" Type="http://schemas.openxmlformats.org/officeDocument/2006/relationships/customXml" Target="../customXml/item3.xml"/><Relationship Id="rId25" Type="http://schemas.openxmlformats.org/officeDocument/2006/relationships/image" Target="media/image14.png"/><Relationship Id="rId46" Type="http://schemas.openxmlformats.org/officeDocument/2006/relationships/image" Target="media/image33.jpeg"/><Relationship Id="rId67" Type="http://schemas.openxmlformats.org/officeDocument/2006/relationships/image" Target="media/image54.jpeg"/><Relationship Id="rId116" Type="http://schemas.openxmlformats.org/officeDocument/2006/relationships/image" Target="media/image100.png"/><Relationship Id="rId137" Type="http://schemas.openxmlformats.org/officeDocument/2006/relationships/image" Target="media/image117.jpeg"/><Relationship Id="rId158" Type="http://schemas.openxmlformats.org/officeDocument/2006/relationships/footer" Target="footer2.xml"/><Relationship Id="rId20" Type="http://schemas.openxmlformats.org/officeDocument/2006/relationships/image" Target="media/image10.png"/><Relationship Id="rId41" Type="http://schemas.openxmlformats.org/officeDocument/2006/relationships/image" Target="media/image27.jpeg"/><Relationship Id="rId62" Type="http://schemas.openxmlformats.org/officeDocument/2006/relationships/image" Target="media/image49.png"/><Relationship Id="rId83" Type="http://schemas.openxmlformats.org/officeDocument/2006/relationships/image" Target="media/image69.jpeg"/><Relationship Id="rId88" Type="http://schemas.openxmlformats.org/officeDocument/2006/relationships/image" Target="media/image74.jpeg"/><Relationship Id="rId111" Type="http://schemas.openxmlformats.org/officeDocument/2006/relationships/image" Target="media/image99.jpeg"/><Relationship Id="rId132" Type="http://schemas.openxmlformats.org/officeDocument/2006/relationships/image" Target="media/image1140.png"/><Relationship Id="rId153" Type="http://schemas.openxmlformats.org/officeDocument/2006/relationships/image" Target="media/image134.jpeg"/><Relationship Id="rId15" Type="http://schemas.openxmlformats.org/officeDocument/2006/relationships/image" Target="media/image6.png"/><Relationship Id="rId36" Type="http://schemas.openxmlformats.org/officeDocument/2006/relationships/image" Target="media/image23.jpeg"/><Relationship Id="rId57" Type="http://schemas.openxmlformats.org/officeDocument/2006/relationships/image" Target="media/image43.jpeg"/><Relationship Id="rId106" Type="http://schemas.openxmlformats.org/officeDocument/2006/relationships/image" Target="media/image92.jpeg"/><Relationship Id="rId127" Type="http://schemas.openxmlformats.org/officeDocument/2006/relationships/image" Target="media/image109.jpeg"/><Relationship Id="rId10" Type="http://schemas.openxmlformats.org/officeDocument/2006/relationships/image" Target="media/image1.jpeg"/><Relationship Id="rId31" Type="http://schemas.openxmlformats.org/officeDocument/2006/relationships/image" Target="media/image17.jpeg"/><Relationship Id="rId52" Type="http://schemas.openxmlformats.org/officeDocument/2006/relationships/image" Target="media/image39.png"/><Relationship Id="rId73" Type="http://schemas.openxmlformats.org/officeDocument/2006/relationships/image" Target="media/image60.png"/><Relationship Id="rId78" Type="http://schemas.openxmlformats.org/officeDocument/2006/relationships/image" Target="media/image64.png"/><Relationship Id="rId94" Type="http://schemas.openxmlformats.org/officeDocument/2006/relationships/image" Target="media/image80.png"/><Relationship Id="rId99" Type="http://schemas.openxmlformats.org/officeDocument/2006/relationships/image" Target="media/image85.jpeg"/><Relationship Id="rId101" Type="http://schemas.openxmlformats.org/officeDocument/2006/relationships/image" Target="media/image87.png"/><Relationship Id="rId122" Type="http://schemas.openxmlformats.org/officeDocument/2006/relationships/image" Target="media/image110.png"/><Relationship Id="rId143" Type="http://schemas.openxmlformats.org/officeDocument/2006/relationships/image" Target="media/image124.png"/><Relationship Id="rId148" Type="http://schemas.openxmlformats.org/officeDocument/2006/relationships/image" Target="media/image129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26" Type="http://schemas.openxmlformats.org/officeDocument/2006/relationships/image" Target="media/image15.png"/><Relationship Id="rId47" Type="http://schemas.openxmlformats.org/officeDocument/2006/relationships/image" Target="media/image34.jpeg"/><Relationship Id="rId68" Type="http://schemas.openxmlformats.org/officeDocument/2006/relationships/image" Target="media/image55.jpeg"/><Relationship Id="rId89" Type="http://schemas.openxmlformats.org/officeDocument/2006/relationships/image" Target="media/image75.png"/><Relationship Id="rId112" Type="http://schemas.openxmlformats.org/officeDocument/2006/relationships/image" Target="media/image100.jpeg"/><Relationship Id="rId133" Type="http://schemas.openxmlformats.org/officeDocument/2006/relationships/image" Target="media/image115.jpeg"/><Relationship Id="rId154" Type="http://schemas.openxmlformats.org/officeDocument/2006/relationships/image" Target="media/image135.png"/><Relationship Id="rId16" Type="http://schemas.openxmlformats.org/officeDocument/2006/relationships/image" Target="media/image7.svg"/><Relationship Id="rId37" Type="http://schemas.openxmlformats.org/officeDocument/2006/relationships/image" Target="media/image24.png"/><Relationship Id="rId58" Type="http://schemas.openxmlformats.org/officeDocument/2006/relationships/image" Target="media/image45.png"/><Relationship Id="rId79" Type="http://schemas.openxmlformats.org/officeDocument/2006/relationships/image" Target="media/image65.png"/><Relationship Id="rId102" Type="http://schemas.openxmlformats.org/officeDocument/2006/relationships/image" Target="media/image88.png"/><Relationship Id="rId123" Type="http://schemas.openxmlformats.org/officeDocument/2006/relationships/image" Target="media/image105.png"/><Relationship Id="rId144" Type="http://schemas.openxmlformats.org/officeDocument/2006/relationships/image" Target="media/image125.png"/><Relationship Id="rId90" Type="http://schemas.openxmlformats.org/officeDocument/2006/relationships/image" Target="media/image76.jpeg"/><Relationship Id="rId48" Type="http://schemas.openxmlformats.org/officeDocument/2006/relationships/image" Target="media/image35.png"/><Relationship Id="rId69" Type="http://schemas.openxmlformats.org/officeDocument/2006/relationships/image" Target="media/image56.png"/><Relationship Id="rId113" Type="http://schemas.openxmlformats.org/officeDocument/2006/relationships/image" Target="media/image97.png"/><Relationship Id="rId134" Type="http://schemas.openxmlformats.org/officeDocument/2006/relationships/image" Target="media/image1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aura%20H\Dropbox\Supporting%20documents\Templates%20and%20inserts\Easy%20Read%20Template%20April%20202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09a225-9d01-4495-81bc-6a3e6aacbd0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D6854307195C4D9919F597DAD83740" ma:contentTypeVersion="10" ma:contentTypeDescription="Create a new document." ma:contentTypeScope="" ma:versionID="61e5f163c7871d3a15058ce79bb6f48f">
  <xsd:schema xmlns:xsd="http://www.w3.org/2001/XMLSchema" xmlns:xs="http://www.w3.org/2001/XMLSchema" xmlns:p="http://schemas.microsoft.com/office/2006/metadata/properties" xmlns:ns2="c909a225-9d01-4495-81bc-6a3e6aacbd06" targetNamespace="http://schemas.microsoft.com/office/2006/metadata/properties" ma:root="true" ma:fieldsID="ab78f61d5f4aa186691181ccf8b29c75" ns2:_="">
    <xsd:import namespace="c909a225-9d01-4495-81bc-6a3e6aacbd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09a225-9d01-4495-81bc-6a3e6aacbd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bcc3d60-5932-4f31-a0d9-fa4fbb010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739DAE-C886-48A3-9A3E-EBEF4E3735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7B5CD0-7E8F-45ED-9B93-F17637A549A5}">
  <ds:schemaRefs>
    <ds:schemaRef ds:uri="http://schemas.microsoft.com/office/2006/metadata/properties"/>
    <ds:schemaRef ds:uri="http://schemas.microsoft.com/office/infopath/2007/PartnerControls"/>
    <ds:schemaRef ds:uri="c909a225-9d01-4495-81bc-6a3e6aacbd06"/>
  </ds:schemaRefs>
</ds:datastoreItem>
</file>

<file path=customXml/itemProps3.xml><?xml version="1.0" encoding="utf-8"?>
<ds:datastoreItem xmlns:ds="http://schemas.openxmlformats.org/officeDocument/2006/customXml" ds:itemID="{DD399814-FC43-4A63-86F6-7451125FF5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09a225-9d01-4495-81bc-6a3e6aacbd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C:\Users\Laura H\Dropbox\Supporting documents\Templates and inserts\Easy Read Template April 2025.dotx</Template>
  <TotalTime>1462</TotalTime>
  <Pages>30</Pages>
  <Words>1687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</dc:creator>
  <cp:keywords/>
  <dc:description/>
  <cp:lastModifiedBy>Microsoft Office User</cp:lastModifiedBy>
  <cp:revision>5</cp:revision>
  <dcterms:created xsi:type="dcterms:W3CDTF">2026-01-21T00:56:00Z</dcterms:created>
  <dcterms:modified xsi:type="dcterms:W3CDTF">2026-03-23T22:30:00Z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0x010100C8D6854307195C4D9919F597DAD83740</vt:lpwstr>
  </property>
</Properties>
</file>